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2E0" w:rsidRPr="008F27C5" w:rsidRDefault="001B22E0" w:rsidP="008F27C5">
      <w:pPr>
        <w:keepNext/>
        <w:suppressAutoHyphens/>
        <w:jc w:val="center"/>
        <w:outlineLvl w:val="2"/>
        <w:rPr>
          <w:b/>
          <w:bCs/>
        </w:rPr>
      </w:pPr>
      <w:r w:rsidRPr="008D34AD">
        <w:rPr>
          <w:b/>
          <w:bCs/>
        </w:rPr>
        <w:t xml:space="preserve">Umowa  Nr </w:t>
      </w:r>
      <w:r w:rsidRPr="008D34AD">
        <w:rPr>
          <w:b/>
          <w:bCs/>
          <w:sz w:val="12"/>
          <w:szCs w:val="12"/>
        </w:rPr>
        <w:t>…………</w:t>
      </w:r>
      <w:r w:rsidRPr="008D34AD">
        <w:rPr>
          <w:b/>
          <w:bCs/>
        </w:rPr>
        <w:t>201</w:t>
      </w:r>
      <w:r>
        <w:rPr>
          <w:b/>
          <w:bCs/>
        </w:rPr>
        <w:t>6</w:t>
      </w:r>
    </w:p>
    <w:p w:rsidR="001B22E0" w:rsidRPr="008D34AD" w:rsidRDefault="001B22E0" w:rsidP="002C3C99">
      <w:pPr>
        <w:jc w:val="both"/>
      </w:pPr>
      <w:r w:rsidRPr="008D34AD">
        <w:t xml:space="preserve">w dniu </w:t>
      </w:r>
      <w:r>
        <w:t>…………….. w Zielonce</w:t>
      </w:r>
      <w:r w:rsidRPr="008D34AD">
        <w:t xml:space="preserve"> pomiędzy </w:t>
      </w:r>
      <w:r>
        <w:t>Samodzielnym Publicznym Zakładem Opieki Zdrowotnej-Miejski Ośrodek Zdrowia w Zielonce, ul. Mickiewicza 18, NIP 125-10-41-592, REGON 016180722</w:t>
      </w:r>
      <w:r w:rsidRPr="008D34AD">
        <w:t xml:space="preserve">, reprezentowanym przez </w:t>
      </w:r>
      <w:r>
        <w:t xml:space="preserve">Dyrektora mgr Krystynę Rusiniak, </w:t>
      </w:r>
      <w:r>
        <w:br/>
        <w:t>zwanym w dalszej części umowy Zamawiającym</w:t>
      </w:r>
    </w:p>
    <w:p w:rsidR="001B22E0" w:rsidRDefault="001B22E0" w:rsidP="008D34AD">
      <w:r>
        <w:t xml:space="preserve">a </w:t>
      </w:r>
    </w:p>
    <w:p w:rsidR="001B22E0" w:rsidRDefault="001B22E0" w:rsidP="008F27C5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  <w:r w:rsidRPr="008D34AD">
        <w:t xml:space="preserve">zwanym w dalszej części umowy </w:t>
      </w:r>
      <w:r>
        <w:t>„</w:t>
      </w:r>
      <w:r w:rsidRPr="008D34AD">
        <w:rPr>
          <w:b/>
          <w:bCs/>
        </w:rPr>
        <w:t>Wykonawcą</w:t>
      </w:r>
      <w:r>
        <w:rPr>
          <w:b/>
          <w:bCs/>
        </w:rPr>
        <w:t>”</w:t>
      </w:r>
      <w:r w:rsidRPr="008D34AD">
        <w:t xml:space="preserve"> została zawarta umowa o następującej treści:</w:t>
      </w:r>
    </w:p>
    <w:p w:rsidR="001B22E0" w:rsidRPr="008F27C5" w:rsidRDefault="001B22E0" w:rsidP="008F27C5">
      <w:pPr>
        <w:jc w:val="both"/>
      </w:pPr>
    </w:p>
    <w:p w:rsidR="001B22E0" w:rsidRPr="00301A09" w:rsidRDefault="001B22E0" w:rsidP="00301A09">
      <w:pPr>
        <w:pStyle w:val="Jacek"/>
        <w:jc w:val="both"/>
      </w:pPr>
      <w:r w:rsidRPr="00301A09">
        <w:t>w wyniku udzielenia zamówienia w trybie przetargu nieograniczonego przeprowadzonego na podstawie przepisów Ustawy z dnia 29.01.2004 r. Prawo zamówień publicznych (</w:t>
      </w:r>
      <w:r>
        <w:t>Dz.</w:t>
      </w:r>
      <w:r w:rsidRPr="00301A09">
        <w:t xml:space="preserve">U. </w:t>
      </w:r>
      <w:r>
        <w:br/>
      </w:r>
      <w:r w:rsidRPr="00301A09">
        <w:t>z 2015 r. poz. 2164 z późn. zm.) została zawarta umowa następującej treści:</w:t>
      </w:r>
    </w:p>
    <w:p w:rsidR="001B22E0" w:rsidRDefault="001B22E0" w:rsidP="008913D6">
      <w:pPr>
        <w:pStyle w:val="BodyText2"/>
        <w:jc w:val="center"/>
        <w:rPr>
          <w:b/>
          <w:bCs/>
        </w:rPr>
      </w:pPr>
      <w:r w:rsidRPr="002E2B8F">
        <w:rPr>
          <w:b/>
          <w:bCs/>
        </w:rPr>
        <w:t>§ 1.</w:t>
      </w:r>
    </w:p>
    <w:p w:rsidR="001B22E0" w:rsidRPr="002C3C99" w:rsidRDefault="001B22E0" w:rsidP="002C3C99">
      <w:pPr>
        <w:widowControl w:val="0"/>
        <w:numPr>
          <w:ilvl w:val="3"/>
          <w:numId w:val="13"/>
        </w:numPr>
        <w:suppressAutoHyphens/>
        <w:ind w:left="360" w:hanging="360"/>
        <w:jc w:val="both"/>
        <w:rPr>
          <w:snapToGrid w:val="0"/>
        </w:rPr>
      </w:pPr>
      <w:r w:rsidRPr="008D34AD">
        <w:rPr>
          <w:snapToGrid w:val="0"/>
        </w:rPr>
        <w:t xml:space="preserve">   Zamawiający zleca, a Wykonawca przyjmuje do realizacji </w:t>
      </w:r>
      <w:r>
        <w:rPr>
          <w:snapToGrid w:val="0"/>
        </w:rPr>
        <w:t xml:space="preserve">zadanie pod nazwą </w:t>
      </w:r>
      <w:r w:rsidRPr="002C3C99">
        <w:t>„</w:t>
      </w:r>
      <w:r w:rsidRPr="002C3C99">
        <w:rPr>
          <w:i/>
          <w:iCs/>
        </w:rPr>
        <w:t>Dostawa stanowiska - unitu stomatologicznego dla Gabinetu Stomatologicznego zlokalizowanego w Szkole Podstawowej Nr 3 w Zielonce przy ulicy Wilsona 34/36 dla Samodzielnego Publicznego Zakładu Opieki Zdrowotnej- Miejskiego Ośrodka Zdrowia w Zielonce”</w:t>
      </w:r>
      <w:r w:rsidRPr="002C3C99">
        <w:rPr>
          <w:snapToGrid w:val="0"/>
        </w:rPr>
        <w:t xml:space="preserve"> zgodnie ze złożoną ofertą wybraną w trybie przetargu nieograniczonego, przeprowadzonego na podstawie ustawy z dnia 29 stycznia 2004 r. Prawo zamówień publicznych </w:t>
      </w:r>
      <w:r w:rsidRPr="00301A09">
        <w:t>(</w:t>
      </w:r>
      <w:r w:rsidRPr="002C3C99">
        <w:t>Dz.U. z 2015 r. poz. 2164 z późn. zm</w:t>
      </w:r>
      <w:r w:rsidRPr="00301A09">
        <w:t>.)</w:t>
      </w:r>
    </w:p>
    <w:p w:rsidR="001B22E0" w:rsidRPr="008D34AD" w:rsidRDefault="001B22E0" w:rsidP="008D34AD">
      <w:pPr>
        <w:widowControl w:val="0"/>
        <w:numPr>
          <w:ilvl w:val="0"/>
          <w:numId w:val="14"/>
        </w:numPr>
        <w:suppressAutoHyphens/>
        <w:jc w:val="both"/>
        <w:rPr>
          <w:snapToGrid w:val="0"/>
        </w:rPr>
      </w:pPr>
      <w:r w:rsidRPr="008D34AD">
        <w:rPr>
          <w:snapToGrid w:val="0"/>
        </w:rPr>
        <w:t>Realizacja zamówienia nastąpi w terminie od dnia</w:t>
      </w:r>
      <w:r>
        <w:rPr>
          <w:snapToGrid w:val="0"/>
        </w:rPr>
        <w:t xml:space="preserve"> …………</w:t>
      </w:r>
      <w:r w:rsidRPr="008D34AD">
        <w:rPr>
          <w:snapToGrid w:val="0"/>
        </w:rPr>
        <w:t xml:space="preserve"> r. do dnia </w:t>
      </w:r>
      <w:r>
        <w:rPr>
          <w:snapToGrid w:val="0"/>
        </w:rPr>
        <w:t>………..</w:t>
      </w:r>
      <w:r w:rsidRPr="008D34AD">
        <w:rPr>
          <w:snapToGrid w:val="0"/>
        </w:rPr>
        <w:t xml:space="preserve"> r.</w:t>
      </w:r>
    </w:p>
    <w:p w:rsidR="001B22E0" w:rsidRPr="0064159E" w:rsidRDefault="001B22E0" w:rsidP="0064159E">
      <w:pPr>
        <w:numPr>
          <w:ilvl w:val="0"/>
          <w:numId w:val="14"/>
        </w:numPr>
        <w:suppressAutoHyphens/>
        <w:jc w:val="both"/>
      </w:pPr>
      <w:r>
        <w:t xml:space="preserve">Przedmiot umowy zostanie dostarczony </w:t>
      </w:r>
      <w:r w:rsidRPr="002A0ED5">
        <w:t>do</w:t>
      </w:r>
      <w:r>
        <w:t xml:space="preserve"> Gabinetu Stomatologicznego zlokalizowanego w Szkole Podstawowej Nr 3 w Zielonce przy ulicy Wilsona 34/36</w:t>
      </w:r>
      <w:r w:rsidRPr="008D34AD">
        <w:rPr>
          <w:snapToGrid w:val="0"/>
        </w:rPr>
        <w:t>.</w:t>
      </w:r>
    </w:p>
    <w:p w:rsidR="001B22E0" w:rsidRPr="0064159E" w:rsidRDefault="001B22E0" w:rsidP="0064159E">
      <w:pPr>
        <w:numPr>
          <w:ilvl w:val="0"/>
          <w:numId w:val="14"/>
        </w:numPr>
        <w:suppressAutoHyphens/>
        <w:jc w:val="both"/>
      </w:pPr>
      <w:r>
        <w:t>D</w:t>
      </w:r>
      <w:r w:rsidRPr="0064159E">
        <w:t>ostawa nastąpi na koszt i ryzyko Wykonawcy;</w:t>
      </w:r>
    </w:p>
    <w:p w:rsidR="001B22E0" w:rsidRPr="0064159E" w:rsidRDefault="001B22E0" w:rsidP="0064159E">
      <w:pPr>
        <w:numPr>
          <w:ilvl w:val="0"/>
          <w:numId w:val="14"/>
        </w:numPr>
        <w:suppressAutoHyphens/>
        <w:jc w:val="both"/>
      </w:pPr>
      <w:r>
        <w:t>O</w:t>
      </w:r>
      <w:r w:rsidRPr="0064159E">
        <w:t>dbiór przedmiotu umowy potwierdzony zostanie sporządzonym protokołem odbioru, podpisanym przez obie strony umowy</w:t>
      </w:r>
      <w:r>
        <w:t>.</w:t>
      </w:r>
    </w:p>
    <w:p w:rsidR="001B22E0" w:rsidRPr="005E1D26" w:rsidRDefault="001B22E0" w:rsidP="008913D6">
      <w:pPr>
        <w:numPr>
          <w:ilvl w:val="0"/>
          <w:numId w:val="14"/>
        </w:numPr>
        <w:suppressAutoHyphens/>
        <w:jc w:val="both"/>
      </w:pPr>
      <w:r>
        <w:t>C</w:t>
      </w:r>
      <w:r w:rsidRPr="0064159E">
        <w:t>zynności związane z uruchomieniem i dokonaniem sprawdzenia</w:t>
      </w:r>
      <w:r>
        <w:t xml:space="preserve"> poprawności działania</w:t>
      </w:r>
      <w:r w:rsidRPr="0064159E">
        <w:t xml:space="preserve"> przedmiotu umowy oraz załączonej dokumentacji</w:t>
      </w:r>
      <w:r>
        <w:t xml:space="preserve"> Wykonawca zobowiązuje się wykonać we własnym zakresie, a </w:t>
      </w:r>
      <w:r w:rsidRPr="0064159E">
        <w:t xml:space="preserve"> Zamawiający nie będzie ponosił dodatkowych kosztów</w:t>
      </w:r>
      <w:r>
        <w:t xml:space="preserve"> z tym związanych.</w:t>
      </w:r>
      <w:r w:rsidRPr="0064159E">
        <w:t xml:space="preserve"> </w:t>
      </w:r>
    </w:p>
    <w:p w:rsidR="001B22E0" w:rsidRDefault="001B22E0" w:rsidP="008913D6">
      <w:pPr>
        <w:pStyle w:val="BodyText2"/>
        <w:jc w:val="center"/>
        <w:rPr>
          <w:b/>
          <w:bCs/>
        </w:rPr>
      </w:pPr>
      <w:r w:rsidRPr="002E2B8F">
        <w:rPr>
          <w:b/>
          <w:bCs/>
        </w:rPr>
        <w:t>§ 2</w:t>
      </w:r>
      <w:r>
        <w:rPr>
          <w:b/>
          <w:bCs/>
        </w:rPr>
        <w:t>.</w:t>
      </w:r>
    </w:p>
    <w:p w:rsidR="001B22E0" w:rsidRPr="00561BE0" w:rsidRDefault="001B22E0" w:rsidP="0091454F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>
        <w:t xml:space="preserve"> </w:t>
      </w:r>
      <w:r>
        <w:tab/>
      </w:r>
      <w:r w:rsidRPr="00D42207">
        <w:t>Za realizację przedmiotu umowy,</w:t>
      </w:r>
      <w:r>
        <w:t xml:space="preserve"> </w:t>
      </w:r>
      <w:r w:rsidRPr="00223800">
        <w:rPr>
          <w:snapToGrid w:val="0"/>
        </w:rPr>
        <w:t>zgodnie z ofertą</w:t>
      </w:r>
      <w:r>
        <w:rPr>
          <w:snapToGrid w:val="0"/>
        </w:rPr>
        <w:t xml:space="preserve"> z dnia ……………</w:t>
      </w:r>
      <w:r w:rsidRPr="00223800">
        <w:rPr>
          <w:snapToGrid w:val="0"/>
        </w:rPr>
        <w:t xml:space="preserve"> r.</w:t>
      </w:r>
      <w:r w:rsidRPr="00D42207">
        <w:t xml:space="preserve"> strony u</w:t>
      </w:r>
      <w:r>
        <w:t>stalają wynagrodzenie w kwocie</w:t>
      </w:r>
      <w:r w:rsidRPr="00223800">
        <w:rPr>
          <w:b/>
          <w:bCs/>
        </w:rPr>
        <w:t>:</w:t>
      </w:r>
      <w:r>
        <w:rPr>
          <w:b/>
          <w:bCs/>
        </w:rPr>
        <w:t>………………………………………………………………….</w:t>
      </w:r>
    </w:p>
    <w:p w:rsidR="001B22E0" w:rsidRDefault="001B22E0" w:rsidP="0091454F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>
        <w:t xml:space="preserve">  Zapłata za przedmiot zamówienia nastąpi w systemie ratalnym.</w:t>
      </w:r>
      <w:r w:rsidRPr="00561BE0">
        <w:t xml:space="preserve"> </w:t>
      </w:r>
    </w:p>
    <w:p w:rsidR="001B22E0" w:rsidRDefault="001B22E0" w:rsidP="00AD611D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>
        <w:t xml:space="preserve">  Spłata należności będzie odbywać się </w:t>
      </w:r>
      <w:r w:rsidRPr="004A6AE2">
        <w:rPr>
          <w:b/>
          <w:bCs/>
        </w:rPr>
        <w:t>w ciągu 24 miesięcy</w:t>
      </w:r>
      <w:r>
        <w:t xml:space="preserve"> w równych ratach, płatnych do ostatniego dnia miesiąca. </w:t>
      </w:r>
    </w:p>
    <w:p w:rsidR="001B22E0" w:rsidRDefault="001B22E0" w:rsidP="00AD611D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>
        <w:t xml:space="preserve"> Podstawą płatności jest dostarczony oryginał faktury na wysokość raty.</w:t>
      </w:r>
    </w:p>
    <w:p w:rsidR="001B22E0" w:rsidRDefault="001B22E0" w:rsidP="00AD611D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>
        <w:t xml:space="preserve"> Oryginał faktury musi dotrzeć do Zamawiającego w terminie nie krótszym niż 14 dni przed datą zapłaty.</w:t>
      </w:r>
    </w:p>
    <w:p w:rsidR="001B22E0" w:rsidRPr="0091454F" w:rsidRDefault="001B22E0" w:rsidP="0091454F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>
        <w:t xml:space="preserve">  Za termin zapłaty uznaje się dzień wpływu należnej raty na konto bankowe Wykonawcy nr………………………………………………..</w:t>
      </w:r>
    </w:p>
    <w:p w:rsidR="001B22E0" w:rsidRPr="002C3D05" w:rsidRDefault="001B22E0" w:rsidP="00AD611D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 w:rsidRPr="0091454F">
        <w:t xml:space="preserve"> </w:t>
      </w:r>
      <w:r w:rsidRPr="0091454F">
        <w:tab/>
        <w:t>Cena określona w ust. 1 jest ceną stałą i nie może być podwyższona.</w:t>
      </w:r>
      <w:r w:rsidRPr="002C3D05">
        <w:t xml:space="preserve"> </w:t>
      </w:r>
    </w:p>
    <w:p w:rsidR="001B22E0" w:rsidRPr="008F27C5" w:rsidRDefault="001B22E0" w:rsidP="008F27C5">
      <w:pPr>
        <w:pStyle w:val="ListParagraph"/>
        <w:numPr>
          <w:ilvl w:val="4"/>
          <w:numId w:val="13"/>
        </w:numPr>
        <w:tabs>
          <w:tab w:val="right" w:pos="7938"/>
        </w:tabs>
        <w:suppressAutoHyphens/>
        <w:ind w:left="284" w:hanging="284"/>
        <w:jc w:val="both"/>
      </w:pPr>
      <w:r>
        <w:t xml:space="preserve"> </w:t>
      </w:r>
      <w:r>
        <w:tab/>
      </w:r>
      <w:r w:rsidRPr="00223800">
        <w:t>Niedopuszczalne jest przenoszenie wierzytelności wynikających z umowy na osoby trzecie bez zgody Zamawiającego.</w:t>
      </w:r>
    </w:p>
    <w:p w:rsidR="001B22E0" w:rsidRPr="002E2B8F" w:rsidRDefault="001B22E0" w:rsidP="008F27C5">
      <w:pPr>
        <w:pStyle w:val="BodyText2"/>
        <w:ind w:left="3540" w:firstLine="708"/>
        <w:rPr>
          <w:b/>
          <w:bCs/>
        </w:rPr>
      </w:pPr>
      <w:r>
        <w:t xml:space="preserve">  </w:t>
      </w:r>
      <w:r>
        <w:rPr>
          <w:b/>
          <w:bCs/>
        </w:rPr>
        <w:t>§ 3.</w:t>
      </w:r>
    </w:p>
    <w:p w:rsidR="001B22E0" w:rsidRPr="0091454F" w:rsidRDefault="001B22E0" w:rsidP="0091454F">
      <w:pPr>
        <w:pStyle w:val="BodyText2"/>
        <w:jc w:val="both"/>
      </w:pPr>
      <w:r w:rsidRPr="002E2B8F">
        <w:t>Wykonawca oświadcza, iż przedmiot dostawy, o którym mowa w § 1 umowy  jest fabrycznie nowy, nie ma wad fizycznych i pr</w:t>
      </w:r>
      <w:r>
        <w:t>awnych, posiada niezbędne certyfikaty dla sprzętu medycznego</w:t>
      </w:r>
      <w:r w:rsidRPr="002E2B8F">
        <w:t>, a także spełnia wszystkie parametry techniczno</w:t>
      </w:r>
      <w:r>
        <w:t xml:space="preserve"> </w:t>
      </w:r>
      <w:r w:rsidRPr="002E2B8F">
        <w:t>–</w:t>
      </w:r>
      <w:r>
        <w:t xml:space="preserve"> </w:t>
      </w:r>
      <w:r w:rsidRPr="002E2B8F">
        <w:t>eksploa</w:t>
      </w:r>
      <w:r>
        <w:t>tacyjne określone</w:t>
      </w:r>
      <w:r w:rsidRPr="002E2B8F">
        <w:t xml:space="preserve"> w </w:t>
      </w:r>
      <w:r>
        <w:t xml:space="preserve">ofercie Zamawiającego z dnia ……………… r. </w:t>
      </w:r>
    </w:p>
    <w:p w:rsidR="001B22E0" w:rsidRPr="00C268BE" w:rsidRDefault="001B22E0" w:rsidP="008913D6">
      <w:pPr>
        <w:ind w:left="60"/>
        <w:jc w:val="center"/>
        <w:rPr>
          <w:b/>
          <w:bCs/>
        </w:rPr>
      </w:pPr>
      <w:r w:rsidRPr="00C268BE">
        <w:rPr>
          <w:b/>
          <w:bCs/>
        </w:rPr>
        <w:t xml:space="preserve">§ </w:t>
      </w:r>
      <w:r>
        <w:rPr>
          <w:b/>
          <w:bCs/>
        </w:rPr>
        <w:t>4</w:t>
      </w:r>
      <w:r w:rsidRPr="00C268BE">
        <w:rPr>
          <w:b/>
          <w:bCs/>
        </w:rPr>
        <w:t>.</w:t>
      </w:r>
    </w:p>
    <w:p w:rsidR="001B22E0" w:rsidRPr="002E2B8F" w:rsidRDefault="001B22E0" w:rsidP="008913D6">
      <w:pPr>
        <w:numPr>
          <w:ilvl w:val="0"/>
          <w:numId w:val="3"/>
        </w:numPr>
        <w:jc w:val="both"/>
      </w:pPr>
      <w:r w:rsidRPr="002E2B8F">
        <w:t>Wykonaw</w:t>
      </w:r>
      <w:r>
        <w:t xml:space="preserve">ca udziela na przedmiot dostawy 24 </w:t>
      </w:r>
      <w:r w:rsidRPr="002E2B8F">
        <w:t>miesięcznej gwarancji jakości i sprawności działania, licząc od daty odbioru przedmiotu dostawy przez Zamawiającego.</w:t>
      </w:r>
    </w:p>
    <w:p w:rsidR="001B22E0" w:rsidRPr="002E2B8F" w:rsidRDefault="001B22E0" w:rsidP="008913D6">
      <w:pPr>
        <w:numPr>
          <w:ilvl w:val="0"/>
          <w:numId w:val="3"/>
        </w:numPr>
        <w:jc w:val="both"/>
      </w:pPr>
      <w:r>
        <w:t>Serwis gwarancyjny świadczony będzie przez Wykonawcę w miejscu użytkowania sprzętu tj. Gabinecie Stomatologicznym zlokalizowanym w Szkole Podstawowej Nr 3 przy ulicy Wilsona 34/36 z możliwością naprawy w serwisie Wykonawcy, jeżeli naprawa u Zamawiającego okaże się niemożliwa</w:t>
      </w:r>
      <w:r w:rsidRPr="002E2B8F">
        <w:t>.</w:t>
      </w:r>
      <w:r>
        <w:t xml:space="preserve"> Wszelkie koszty, w tym koszty transportu, ponosi Wykonawca.</w:t>
      </w:r>
    </w:p>
    <w:p w:rsidR="001B22E0" w:rsidRDefault="001B22E0" w:rsidP="008913D6">
      <w:pPr>
        <w:numPr>
          <w:ilvl w:val="0"/>
          <w:numId w:val="3"/>
        </w:numPr>
        <w:suppressAutoHyphens/>
        <w:jc w:val="both"/>
      </w:pPr>
      <w:r>
        <w:t>W przypadku dokonania naprawy poprzez wymianę elementów w sprzęcie powinny zostać zainstalowane fabrycznie nowe identyczne elementy lub za zgodą Zamawiającego fabrycznie nowe elementy o nie gorszych parametrach pod warunkiem zachowania jednorodności sprzętu.</w:t>
      </w:r>
    </w:p>
    <w:p w:rsidR="001B22E0" w:rsidRDefault="001B22E0" w:rsidP="008913D6">
      <w:pPr>
        <w:numPr>
          <w:ilvl w:val="0"/>
          <w:numId w:val="3"/>
        </w:numPr>
        <w:suppressAutoHyphens/>
        <w:jc w:val="both"/>
      </w:pPr>
      <w:r>
        <w:t xml:space="preserve">Termin usunięcia awarii, wady bądź usterki będzie wynosił ze skutecznym czasem naprawy do 14 dni roboczych od zgłoszenia. </w:t>
      </w:r>
    </w:p>
    <w:p w:rsidR="001B22E0" w:rsidRDefault="001B22E0" w:rsidP="008913D6">
      <w:pPr>
        <w:numPr>
          <w:ilvl w:val="0"/>
          <w:numId w:val="3"/>
        </w:numPr>
        <w:suppressAutoHyphens/>
        <w:jc w:val="both"/>
      </w:pPr>
      <w:r>
        <w:t>Gwarancja nie obejmuje uszkodzeń powstałych w wyniku:</w:t>
      </w:r>
    </w:p>
    <w:p w:rsidR="001B22E0" w:rsidRDefault="001B22E0" w:rsidP="008913D6">
      <w:pPr>
        <w:numPr>
          <w:ilvl w:val="0"/>
          <w:numId w:val="10"/>
        </w:numPr>
        <w:suppressAutoHyphens/>
        <w:ind w:left="709" w:hanging="283"/>
        <w:jc w:val="both"/>
      </w:pPr>
      <w:r>
        <w:t>niewłaściwej eksploatacji lub eksploatacji w warunkach niezgodnych z wymogami producenta (zasilanie, temperatura),</w:t>
      </w:r>
    </w:p>
    <w:p w:rsidR="001B22E0" w:rsidRDefault="001B22E0" w:rsidP="008913D6">
      <w:pPr>
        <w:numPr>
          <w:ilvl w:val="0"/>
          <w:numId w:val="10"/>
        </w:numPr>
        <w:suppressAutoHyphens/>
        <w:ind w:left="709" w:hanging="283"/>
        <w:jc w:val="both"/>
      </w:pPr>
      <w:r>
        <w:t>działania siły zewnętrznej fizycznej i uszkodzeń mechanicznych,</w:t>
      </w:r>
    </w:p>
    <w:p w:rsidR="001B22E0" w:rsidRPr="002E2B8F" w:rsidRDefault="001B22E0" w:rsidP="008913D6">
      <w:pPr>
        <w:numPr>
          <w:ilvl w:val="0"/>
          <w:numId w:val="10"/>
        </w:numPr>
        <w:suppressAutoHyphens/>
        <w:ind w:left="709" w:hanging="283"/>
        <w:jc w:val="both"/>
      </w:pPr>
      <w:r>
        <w:t>zdarzeń losowych i działania sił wyższych.</w:t>
      </w:r>
    </w:p>
    <w:p w:rsidR="001B22E0" w:rsidRPr="00C268BE" w:rsidRDefault="001B22E0" w:rsidP="008913D6">
      <w:pPr>
        <w:ind w:left="120"/>
        <w:jc w:val="center"/>
        <w:rPr>
          <w:b/>
          <w:bCs/>
        </w:rPr>
      </w:pPr>
      <w:r w:rsidRPr="00C268BE">
        <w:rPr>
          <w:b/>
          <w:bCs/>
        </w:rPr>
        <w:t xml:space="preserve">§ </w:t>
      </w:r>
      <w:r>
        <w:rPr>
          <w:b/>
          <w:bCs/>
        </w:rPr>
        <w:t>5.</w:t>
      </w:r>
    </w:p>
    <w:p w:rsidR="001B22E0" w:rsidRPr="002E2B8F" w:rsidRDefault="001B22E0" w:rsidP="008913D6">
      <w:pPr>
        <w:numPr>
          <w:ilvl w:val="0"/>
          <w:numId w:val="4"/>
        </w:numPr>
        <w:jc w:val="both"/>
      </w:pPr>
      <w:r w:rsidRPr="002E2B8F">
        <w:t>W przypadku nie wykonania przedmiotu umowy w terminie, Zamawiający może żądać od Wykonawcy zapł</w:t>
      </w:r>
      <w:r>
        <w:t>aty kary umownej w wysokości 1,0</w:t>
      </w:r>
      <w:r w:rsidRPr="002E2B8F">
        <w:t xml:space="preserve"> % wartości zamówienia brutto za każdy dzień zwłoki.</w:t>
      </w:r>
    </w:p>
    <w:p w:rsidR="001B22E0" w:rsidRPr="002E2B8F" w:rsidRDefault="001B22E0" w:rsidP="008913D6">
      <w:pPr>
        <w:numPr>
          <w:ilvl w:val="0"/>
          <w:numId w:val="4"/>
        </w:numPr>
        <w:jc w:val="both"/>
      </w:pPr>
      <w:r w:rsidRPr="002E2B8F">
        <w:t>W przypadku odstąpienia od umowy przez Wykonawcę, Wykonawca zapłaci Zamawiającemu karę umowną w wysokości 10% wartości zamówienia brutto.</w:t>
      </w:r>
    </w:p>
    <w:p w:rsidR="001B22E0" w:rsidRPr="002E2B8F" w:rsidRDefault="001B22E0" w:rsidP="008913D6">
      <w:pPr>
        <w:numPr>
          <w:ilvl w:val="0"/>
          <w:numId w:val="4"/>
        </w:numPr>
        <w:jc w:val="both"/>
      </w:pPr>
      <w:r w:rsidRPr="002E2B8F">
        <w:t>W przypadku powstania po stronie Zamawiającego szkody przekraczającej wartość kar umownych, Zamawiający zastrzega sobie prawo do domagania się odszkodowania uzupełniającego do wartości powstałej szkody.</w:t>
      </w:r>
    </w:p>
    <w:p w:rsidR="001B22E0" w:rsidRPr="0091454F" w:rsidRDefault="001B22E0" w:rsidP="00F03686">
      <w:pPr>
        <w:numPr>
          <w:ilvl w:val="0"/>
          <w:numId w:val="4"/>
        </w:numPr>
        <w:jc w:val="both"/>
      </w:pPr>
      <w:r w:rsidRPr="002E2B8F">
        <w:t>Zamawiający zapłaci Wykonawcy ustawowe odsetki w przypadku zwłoki w terminie zapłaty należności za dostawę przedmiotu umowy.</w:t>
      </w:r>
    </w:p>
    <w:p w:rsidR="001B22E0" w:rsidRPr="00C268BE" w:rsidRDefault="001B22E0" w:rsidP="00223800">
      <w:pPr>
        <w:pStyle w:val="BodyText2"/>
        <w:jc w:val="center"/>
        <w:rPr>
          <w:b/>
          <w:bCs/>
        </w:rPr>
      </w:pPr>
      <w:r w:rsidRPr="00C268BE">
        <w:rPr>
          <w:b/>
          <w:bCs/>
        </w:rPr>
        <w:t xml:space="preserve">§ </w:t>
      </w:r>
      <w:r>
        <w:rPr>
          <w:b/>
          <w:bCs/>
        </w:rPr>
        <w:t>6.</w:t>
      </w:r>
    </w:p>
    <w:p w:rsidR="001B22E0" w:rsidRDefault="001B22E0" w:rsidP="0091454F">
      <w:pPr>
        <w:jc w:val="both"/>
      </w:pPr>
      <w:r>
        <w:t>Zmiana postanowień niniejszej umowy może nastąpić za zgoda obu stron wyrażoną na piśmie pod rygorem nieważności. Wprowadzenia takiej musi wynikać z okoliczności, których nie można było przewidzieć w dniu zawarcia umowy.</w:t>
      </w:r>
    </w:p>
    <w:p w:rsidR="001B22E0" w:rsidRPr="0091454F" w:rsidRDefault="001B22E0" w:rsidP="008F27C5">
      <w:pPr>
        <w:ind w:left="4248"/>
        <w:jc w:val="both"/>
      </w:pPr>
      <w:r>
        <w:rPr>
          <w:b/>
          <w:bCs/>
        </w:rPr>
        <w:t xml:space="preserve">  </w:t>
      </w:r>
      <w:r w:rsidRPr="00C268BE">
        <w:rPr>
          <w:b/>
          <w:bCs/>
        </w:rPr>
        <w:t xml:space="preserve">§ </w:t>
      </w:r>
      <w:r>
        <w:rPr>
          <w:b/>
          <w:bCs/>
        </w:rPr>
        <w:t>7.</w:t>
      </w:r>
      <w:bookmarkStart w:id="0" w:name="_GoBack"/>
      <w:bookmarkEnd w:id="0"/>
      <w:r>
        <w:rPr>
          <w:b/>
          <w:bCs/>
        </w:rPr>
        <w:t xml:space="preserve">  </w:t>
      </w:r>
    </w:p>
    <w:p w:rsidR="001B22E0" w:rsidRPr="0091454F" w:rsidRDefault="001B22E0" w:rsidP="0091454F">
      <w:pPr>
        <w:jc w:val="both"/>
        <w:rPr>
          <w:b/>
          <w:bCs/>
        </w:rPr>
      </w:pPr>
      <w:r w:rsidRPr="002E2B8F">
        <w:t>W sprawach nieregulowanych postanowieniami niniejszej umowy zastosowanie znajdują przepisy ustawy Prawo zamówień publicznych oraz kodeksu cywilnego.</w:t>
      </w:r>
    </w:p>
    <w:p w:rsidR="001B22E0" w:rsidRPr="00C268BE" w:rsidRDefault="001B22E0" w:rsidP="008913D6">
      <w:pPr>
        <w:jc w:val="center"/>
        <w:rPr>
          <w:b/>
          <w:bCs/>
        </w:rPr>
      </w:pPr>
      <w:r w:rsidRPr="00C268BE">
        <w:rPr>
          <w:b/>
          <w:bCs/>
        </w:rPr>
        <w:t xml:space="preserve">§ </w:t>
      </w:r>
      <w:r>
        <w:rPr>
          <w:b/>
          <w:bCs/>
        </w:rPr>
        <w:t>8.</w:t>
      </w:r>
    </w:p>
    <w:p w:rsidR="001B22E0" w:rsidRPr="002E2B8F" w:rsidRDefault="001B22E0" w:rsidP="0091454F">
      <w:pPr>
        <w:jc w:val="both"/>
      </w:pPr>
      <w:r w:rsidRPr="002E2B8F">
        <w:t>Ewentualne spory wynikłe na tle realizacji postanowień niniejszej umowy rozstrzygane będą przez Sąd właściwy dla siedziby Zamawiającego.</w:t>
      </w:r>
    </w:p>
    <w:p w:rsidR="001B22E0" w:rsidRPr="00C268BE" w:rsidRDefault="001B22E0" w:rsidP="008913D6">
      <w:pPr>
        <w:jc w:val="center"/>
        <w:rPr>
          <w:b/>
          <w:bCs/>
        </w:rPr>
      </w:pPr>
      <w:r w:rsidRPr="00C268BE">
        <w:rPr>
          <w:b/>
          <w:bCs/>
        </w:rPr>
        <w:t xml:space="preserve">§ </w:t>
      </w:r>
      <w:r>
        <w:rPr>
          <w:b/>
          <w:bCs/>
        </w:rPr>
        <w:t>9.</w:t>
      </w:r>
    </w:p>
    <w:p w:rsidR="001B22E0" w:rsidRDefault="001B22E0" w:rsidP="008F27C5">
      <w:pPr>
        <w:pStyle w:val="BodyText3"/>
        <w:rPr>
          <w:sz w:val="24"/>
          <w:szCs w:val="24"/>
        </w:rPr>
      </w:pPr>
      <w:r w:rsidRPr="002E2B8F">
        <w:rPr>
          <w:sz w:val="24"/>
          <w:szCs w:val="24"/>
        </w:rPr>
        <w:t xml:space="preserve">Umowę sporządzono w </w:t>
      </w:r>
      <w:r>
        <w:rPr>
          <w:sz w:val="24"/>
          <w:szCs w:val="24"/>
        </w:rPr>
        <w:t>dwóch</w:t>
      </w:r>
      <w:r w:rsidRPr="002E2B8F">
        <w:rPr>
          <w:sz w:val="24"/>
          <w:szCs w:val="24"/>
        </w:rPr>
        <w:t xml:space="preserve"> jednobrzmiących egzemplarzach, po dwa dla każdej ze stron umowy</w:t>
      </w:r>
      <w:r>
        <w:rPr>
          <w:sz w:val="24"/>
          <w:szCs w:val="24"/>
        </w:rPr>
        <w:t>.</w:t>
      </w:r>
    </w:p>
    <w:p w:rsidR="001B22E0" w:rsidRDefault="001B22E0" w:rsidP="008F27C5">
      <w:pPr>
        <w:pStyle w:val="BodyText3"/>
        <w:rPr>
          <w:sz w:val="24"/>
          <w:szCs w:val="24"/>
        </w:rPr>
      </w:pPr>
    </w:p>
    <w:p w:rsidR="001B22E0" w:rsidRPr="008F27C5" w:rsidRDefault="001B22E0" w:rsidP="008F27C5">
      <w:pPr>
        <w:pStyle w:val="BodyText3"/>
        <w:rPr>
          <w:sz w:val="24"/>
          <w:szCs w:val="24"/>
        </w:rPr>
      </w:pPr>
    </w:p>
    <w:p w:rsidR="001B22E0" w:rsidRDefault="001B22E0" w:rsidP="00F03686">
      <w:pPr>
        <w:pStyle w:val="Heading6"/>
        <w:jc w:val="left"/>
        <w:rPr>
          <w:b/>
          <w:bCs/>
        </w:rPr>
      </w:pPr>
      <w:r>
        <w:rPr>
          <w:b/>
          <w:bCs/>
        </w:rPr>
        <w:t xml:space="preserve">        ZAMAWIAJĄCY  :                                                            WYKONAWCA: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1B22E0" w:rsidRPr="00433712" w:rsidRDefault="001B22E0" w:rsidP="00F03686"/>
    <w:p w:rsidR="001B22E0" w:rsidRPr="00433712" w:rsidRDefault="001B22E0" w:rsidP="00F03686"/>
    <w:p w:rsidR="001B22E0" w:rsidRPr="008F27C5" w:rsidRDefault="001B22E0" w:rsidP="008F27C5">
      <w:pPr>
        <w:pStyle w:val="BodyText21"/>
        <w:widowControl/>
        <w:spacing w:line="480" w:lineRule="auto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Pr="00CF1BE3">
        <w:rPr>
          <w:sz w:val="16"/>
          <w:szCs w:val="16"/>
        </w:rPr>
        <w:t>.....................................</w:t>
      </w:r>
      <w:r>
        <w:rPr>
          <w:sz w:val="16"/>
          <w:szCs w:val="16"/>
        </w:rPr>
        <w:t xml:space="preserve">....................                                                                                             </w:t>
      </w:r>
      <w:r w:rsidRPr="00CF1BE3">
        <w:rPr>
          <w:sz w:val="16"/>
          <w:szCs w:val="16"/>
        </w:rPr>
        <w:t>....................................</w:t>
      </w:r>
      <w:r>
        <w:rPr>
          <w:sz w:val="16"/>
          <w:szCs w:val="16"/>
        </w:rPr>
        <w:t>....................</w:t>
      </w:r>
      <w:r w:rsidRPr="00CF1BE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</w:t>
      </w:r>
    </w:p>
    <w:sectPr w:rsidR="001B22E0" w:rsidRPr="008F27C5" w:rsidSect="00EA64A9">
      <w:footerReference w:type="default" r:id="rId7"/>
      <w:pgSz w:w="11906" w:h="16838"/>
      <w:pgMar w:top="124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2E0" w:rsidRDefault="001B22E0" w:rsidP="002E2B8F">
      <w:r>
        <w:separator/>
      </w:r>
    </w:p>
  </w:endnote>
  <w:endnote w:type="continuationSeparator" w:id="0">
    <w:p w:rsidR="001B22E0" w:rsidRDefault="001B22E0" w:rsidP="002E2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A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2E0" w:rsidRPr="006231B2" w:rsidRDefault="001B22E0">
    <w:pPr>
      <w:pStyle w:val="Footer"/>
      <w:jc w:val="right"/>
      <w:rPr>
        <w:rFonts w:ascii="Calibri" w:hAnsi="Calibri" w:cs="Calibri"/>
        <w:sz w:val="16"/>
        <w:szCs w:val="16"/>
      </w:rPr>
    </w:pPr>
    <w:r w:rsidRPr="006231B2">
      <w:rPr>
        <w:rFonts w:ascii="Calibri" w:hAnsi="Calibri" w:cs="Calibri"/>
        <w:sz w:val="16"/>
        <w:szCs w:val="16"/>
      </w:rPr>
      <w:t xml:space="preserve">Strona </w:t>
    </w:r>
    <w:r w:rsidRPr="006231B2">
      <w:rPr>
        <w:rFonts w:ascii="Calibri" w:hAnsi="Calibri" w:cs="Calibri"/>
        <w:b/>
        <w:bCs/>
        <w:sz w:val="16"/>
        <w:szCs w:val="16"/>
      </w:rPr>
      <w:fldChar w:fldCharType="begin"/>
    </w:r>
    <w:r w:rsidRPr="006231B2">
      <w:rPr>
        <w:rFonts w:ascii="Calibri" w:hAnsi="Calibri" w:cs="Calibri"/>
        <w:b/>
        <w:bCs/>
        <w:sz w:val="16"/>
        <w:szCs w:val="16"/>
      </w:rPr>
      <w:instrText>PAGE</w:instrText>
    </w:r>
    <w:r w:rsidRPr="006231B2">
      <w:rPr>
        <w:rFonts w:ascii="Calibri" w:hAnsi="Calibri" w:cs="Calibri"/>
        <w:b/>
        <w:bCs/>
        <w:sz w:val="16"/>
        <w:szCs w:val="16"/>
      </w:rPr>
      <w:fldChar w:fldCharType="separate"/>
    </w:r>
    <w:r>
      <w:rPr>
        <w:rFonts w:ascii="Calibri" w:hAnsi="Calibri" w:cs="Calibri"/>
        <w:b/>
        <w:bCs/>
        <w:noProof/>
        <w:sz w:val="16"/>
        <w:szCs w:val="16"/>
      </w:rPr>
      <w:t>1</w:t>
    </w:r>
    <w:r w:rsidRPr="006231B2">
      <w:rPr>
        <w:rFonts w:ascii="Calibri" w:hAnsi="Calibri" w:cs="Calibri"/>
        <w:b/>
        <w:bCs/>
        <w:sz w:val="16"/>
        <w:szCs w:val="16"/>
      </w:rPr>
      <w:fldChar w:fldCharType="end"/>
    </w:r>
    <w:r w:rsidRPr="006231B2">
      <w:rPr>
        <w:rFonts w:ascii="Calibri" w:hAnsi="Calibri" w:cs="Calibri"/>
        <w:sz w:val="16"/>
        <w:szCs w:val="16"/>
      </w:rPr>
      <w:t xml:space="preserve"> z </w:t>
    </w:r>
    <w:r w:rsidRPr="006231B2">
      <w:rPr>
        <w:rFonts w:ascii="Calibri" w:hAnsi="Calibri" w:cs="Calibri"/>
        <w:b/>
        <w:bCs/>
        <w:sz w:val="16"/>
        <w:szCs w:val="16"/>
      </w:rPr>
      <w:fldChar w:fldCharType="begin"/>
    </w:r>
    <w:r w:rsidRPr="006231B2">
      <w:rPr>
        <w:rFonts w:ascii="Calibri" w:hAnsi="Calibri" w:cs="Calibri"/>
        <w:b/>
        <w:bCs/>
        <w:sz w:val="16"/>
        <w:szCs w:val="16"/>
      </w:rPr>
      <w:instrText>NUMPAGES</w:instrText>
    </w:r>
    <w:r w:rsidRPr="006231B2">
      <w:rPr>
        <w:rFonts w:ascii="Calibri" w:hAnsi="Calibri" w:cs="Calibri"/>
        <w:b/>
        <w:bCs/>
        <w:sz w:val="16"/>
        <w:szCs w:val="16"/>
      </w:rPr>
      <w:fldChar w:fldCharType="separate"/>
    </w:r>
    <w:r>
      <w:rPr>
        <w:rFonts w:ascii="Calibri" w:hAnsi="Calibri" w:cs="Calibri"/>
        <w:b/>
        <w:bCs/>
        <w:noProof/>
        <w:sz w:val="16"/>
        <w:szCs w:val="16"/>
      </w:rPr>
      <w:t>2</w:t>
    </w:r>
    <w:r w:rsidRPr="006231B2">
      <w:rPr>
        <w:rFonts w:ascii="Calibri" w:hAnsi="Calibri" w:cs="Calibri"/>
        <w:b/>
        <w:bCs/>
        <w:sz w:val="16"/>
        <w:szCs w:val="16"/>
      </w:rPr>
      <w:fldChar w:fldCharType="end"/>
    </w:r>
  </w:p>
  <w:p w:rsidR="001B22E0" w:rsidRPr="006231B2" w:rsidRDefault="001B22E0">
    <w:pPr>
      <w:pStyle w:val="Foo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2E0" w:rsidRDefault="001B22E0" w:rsidP="002E2B8F">
      <w:r>
        <w:separator/>
      </w:r>
    </w:p>
  </w:footnote>
  <w:footnote w:type="continuationSeparator" w:id="0">
    <w:p w:rsidR="001B22E0" w:rsidRDefault="001B22E0" w:rsidP="002E2B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16"/>
        <w:szCs w:val="16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D"/>
    <w:multiLevelType w:val="multilevel"/>
    <w:tmpl w:val="0000000D"/>
    <w:lvl w:ilvl="0">
      <w:start w:val="1"/>
      <w:numFmt w:val="upperRoman"/>
      <w:suff w:val="nothing"/>
      <w:lvlText w:val="%1."/>
      <w:lvlJc w:val="left"/>
      <w:rPr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">
    <w:nsid w:val="05030101"/>
    <w:multiLevelType w:val="hybridMultilevel"/>
    <w:tmpl w:val="688C609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B3770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9E11B8"/>
    <w:multiLevelType w:val="singleLevel"/>
    <w:tmpl w:val="C314610E"/>
    <w:lvl w:ilvl="0">
      <w:start w:val="1"/>
      <w:numFmt w:val="decimal"/>
      <w:lvlText w:val="%1)"/>
      <w:lvlJc w:val="left"/>
      <w:pPr>
        <w:tabs>
          <w:tab w:val="num" w:pos="525"/>
        </w:tabs>
        <w:ind w:left="525" w:hanging="525"/>
      </w:pPr>
    </w:lvl>
  </w:abstractNum>
  <w:abstractNum w:abstractNumId="5">
    <w:nsid w:val="37DC31BD"/>
    <w:multiLevelType w:val="singleLevel"/>
    <w:tmpl w:val="DC14AE8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>
    <w:nsid w:val="4C604B5A"/>
    <w:multiLevelType w:val="hybridMultilevel"/>
    <w:tmpl w:val="FA760CBC"/>
    <w:lvl w:ilvl="0" w:tplc="FFFFFFFF">
      <w:start w:val="2"/>
      <w:numFmt w:val="ordinal"/>
      <w:lvlText w:val="%1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FFFFFFFF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E43DB0"/>
    <w:multiLevelType w:val="singleLevel"/>
    <w:tmpl w:val="B7E421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8">
    <w:nsid w:val="614B4A16"/>
    <w:multiLevelType w:val="hybridMultilevel"/>
    <w:tmpl w:val="5AF28D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A5768E"/>
    <w:multiLevelType w:val="hybridMultilevel"/>
    <w:tmpl w:val="0592011C"/>
    <w:lvl w:ilvl="0" w:tplc="03844E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6E2D7F09"/>
    <w:multiLevelType w:val="hybridMultilevel"/>
    <w:tmpl w:val="A3742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7B728C"/>
    <w:multiLevelType w:val="hybridMultilevel"/>
    <w:tmpl w:val="7E3C22E0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446DF4"/>
    <w:multiLevelType w:val="hybridMultilevel"/>
    <w:tmpl w:val="7CAC5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97684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3"/>
    <w:lvlOverride w:ilvl="0">
      <w:startOverride w:val="1"/>
    </w:lvlOverride>
  </w:num>
  <w:num w:numId="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0"/>
  </w:num>
  <w:num w:numId="9">
    <w:abstractNumId w:val="0"/>
  </w:num>
  <w:num w:numId="10">
    <w:abstractNumId w:val="2"/>
  </w:num>
  <w:num w:numId="11">
    <w:abstractNumId w:val="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6B9"/>
    <w:rsid w:val="000051B0"/>
    <w:rsid w:val="000221F9"/>
    <w:rsid w:val="00027949"/>
    <w:rsid w:val="00052F9B"/>
    <w:rsid w:val="00061C06"/>
    <w:rsid w:val="000D1821"/>
    <w:rsid w:val="000D780C"/>
    <w:rsid w:val="000E43FE"/>
    <w:rsid w:val="000E57D5"/>
    <w:rsid w:val="000F3B8E"/>
    <w:rsid w:val="0010414F"/>
    <w:rsid w:val="00157F16"/>
    <w:rsid w:val="00166E3F"/>
    <w:rsid w:val="001A0FA5"/>
    <w:rsid w:val="001B22E0"/>
    <w:rsid w:val="001B315C"/>
    <w:rsid w:val="001D71AD"/>
    <w:rsid w:val="001F1257"/>
    <w:rsid w:val="00205420"/>
    <w:rsid w:val="00223800"/>
    <w:rsid w:val="0023182F"/>
    <w:rsid w:val="002432A0"/>
    <w:rsid w:val="002852C2"/>
    <w:rsid w:val="002A0ED5"/>
    <w:rsid w:val="002B20DD"/>
    <w:rsid w:val="002B2638"/>
    <w:rsid w:val="002C3C99"/>
    <w:rsid w:val="002C3D05"/>
    <w:rsid w:val="002E2B8F"/>
    <w:rsid w:val="00301A09"/>
    <w:rsid w:val="0030756D"/>
    <w:rsid w:val="00312270"/>
    <w:rsid w:val="00332165"/>
    <w:rsid w:val="00351D70"/>
    <w:rsid w:val="00357361"/>
    <w:rsid w:val="003B2938"/>
    <w:rsid w:val="003B37A3"/>
    <w:rsid w:val="003B615F"/>
    <w:rsid w:val="003C64A5"/>
    <w:rsid w:val="003D59E1"/>
    <w:rsid w:val="003E67DD"/>
    <w:rsid w:val="00402001"/>
    <w:rsid w:val="00413185"/>
    <w:rsid w:val="00433712"/>
    <w:rsid w:val="00441EFC"/>
    <w:rsid w:val="0044466D"/>
    <w:rsid w:val="00464398"/>
    <w:rsid w:val="004A6AE2"/>
    <w:rsid w:val="004B4C5F"/>
    <w:rsid w:val="005065D4"/>
    <w:rsid w:val="0052492E"/>
    <w:rsid w:val="00561BE0"/>
    <w:rsid w:val="005A212C"/>
    <w:rsid w:val="005B30FD"/>
    <w:rsid w:val="005B31B3"/>
    <w:rsid w:val="005D7FC4"/>
    <w:rsid w:val="005E1D26"/>
    <w:rsid w:val="005E6BAB"/>
    <w:rsid w:val="005F01DD"/>
    <w:rsid w:val="00622B8F"/>
    <w:rsid w:val="006231B2"/>
    <w:rsid w:val="00623C0D"/>
    <w:rsid w:val="006330AC"/>
    <w:rsid w:val="0064159E"/>
    <w:rsid w:val="006657AC"/>
    <w:rsid w:val="00671D76"/>
    <w:rsid w:val="00673A9C"/>
    <w:rsid w:val="00683D21"/>
    <w:rsid w:val="00694DB0"/>
    <w:rsid w:val="006C3989"/>
    <w:rsid w:val="007110AA"/>
    <w:rsid w:val="0076177A"/>
    <w:rsid w:val="00775002"/>
    <w:rsid w:val="007C31D9"/>
    <w:rsid w:val="0083771B"/>
    <w:rsid w:val="008660B4"/>
    <w:rsid w:val="008913D6"/>
    <w:rsid w:val="008B490D"/>
    <w:rsid w:val="008C3615"/>
    <w:rsid w:val="008D34AD"/>
    <w:rsid w:val="008E0EF2"/>
    <w:rsid w:val="008E14E6"/>
    <w:rsid w:val="008F27C5"/>
    <w:rsid w:val="0091454F"/>
    <w:rsid w:val="009F3479"/>
    <w:rsid w:val="00A174E9"/>
    <w:rsid w:val="00A242C8"/>
    <w:rsid w:val="00A454BA"/>
    <w:rsid w:val="00AD0603"/>
    <w:rsid w:val="00AD5BD6"/>
    <w:rsid w:val="00AD611D"/>
    <w:rsid w:val="00AD772E"/>
    <w:rsid w:val="00B023AC"/>
    <w:rsid w:val="00B12B77"/>
    <w:rsid w:val="00B2391A"/>
    <w:rsid w:val="00B23CD5"/>
    <w:rsid w:val="00B25331"/>
    <w:rsid w:val="00B300D4"/>
    <w:rsid w:val="00B313F1"/>
    <w:rsid w:val="00B62AEF"/>
    <w:rsid w:val="00B6581A"/>
    <w:rsid w:val="00B81CC3"/>
    <w:rsid w:val="00B95EFD"/>
    <w:rsid w:val="00BF21C4"/>
    <w:rsid w:val="00C12475"/>
    <w:rsid w:val="00C14D81"/>
    <w:rsid w:val="00C15B94"/>
    <w:rsid w:val="00C23C10"/>
    <w:rsid w:val="00C268BE"/>
    <w:rsid w:val="00C26E93"/>
    <w:rsid w:val="00C27837"/>
    <w:rsid w:val="00C74224"/>
    <w:rsid w:val="00CA37A6"/>
    <w:rsid w:val="00CB7D28"/>
    <w:rsid w:val="00CD06B9"/>
    <w:rsid w:val="00CF1BE3"/>
    <w:rsid w:val="00D41528"/>
    <w:rsid w:val="00D42207"/>
    <w:rsid w:val="00D80A11"/>
    <w:rsid w:val="00DD4266"/>
    <w:rsid w:val="00DE4AA1"/>
    <w:rsid w:val="00E021F3"/>
    <w:rsid w:val="00E42E2C"/>
    <w:rsid w:val="00E656F4"/>
    <w:rsid w:val="00EA64A9"/>
    <w:rsid w:val="00EB13B4"/>
    <w:rsid w:val="00EB3EDB"/>
    <w:rsid w:val="00EB7C0E"/>
    <w:rsid w:val="00EF1F21"/>
    <w:rsid w:val="00EF799A"/>
    <w:rsid w:val="00F03686"/>
    <w:rsid w:val="00F04148"/>
    <w:rsid w:val="00F149B8"/>
    <w:rsid w:val="00F17697"/>
    <w:rsid w:val="00F35005"/>
    <w:rsid w:val="00F57FC9"/>
    <w:rsid w:val="00F64AB2"/>
    <w:rsid w:val="00FE1660"/>
    <w:rsid w:val="00FE710F"/>
    <w:rsid w:val="00FF6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CD06B9"/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03686"/>
    <w:pPr>
      <w:keepNext/>
      <w:suppressAutoHyphens/>
      <w:jc w:val="center"/>
      <w:outlineLvl w:val="5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F0368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D06B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CD06B9"/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CD06B9"/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D06B9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character" w:styleId="Strong">
    <w:name w:val="Strong"/>
    <w:basedOn w:val="DefaultParagraphFont"/>
    <w:uiPriority w:val="99"/>
    <w:qFormat/>
    <w:rsid w:val="00EF799A"/>
    <w:rPr>
      <w:b/>
      <w:bCs/>
    </w:rPr>
  </w:style>
  <w:style w:type="paragraph" w:styleId="BodyText">
    <w:name w:val="Body Text"/>
    <w:basedOn w:val="Normal"/>
    <w:link w:val="BodyTextChar"/>
    <w:uiPriority w:val="99"/>
    <w:rsid w:val="003B615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3B61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E2B8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E2B8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E2B8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E2B8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D34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D34AD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223800"/>
    <w:pPr>
      <w:ind w:left="720"/>
    </w:pPr>
  </w:style>
  <w:style w:type="paragraph" w:customStyle="1" w:styleId="BodyText21">
    <w:name w:val="Body Text 21"/>
    <w:basedOn w:val="Normal"/>
    <w:uiPriority w:val="99"/>
    <w:rsid w:val="00F03686"/>
    <w:pPr>
      <w:widowControl w:val="0"/>
      <w:suppressAutoHyphens/>
    </w:pPr>
  </w:style>
  <w:style w:type="paragraph" w:styleId="BalloonText">
    <w:name w:val="Balloon Text"/>
    <w:basedOn w:val="Normal"/>
    <w:link w:val="BalloonTextChar"/>
    <w:uiPriority w:val="99"/>
    <w:semiHidden/>
    <w:rsid w:val="008E14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14E6"/>
    <w:rPr>
      <w:rFonts w:ascii="Segoe UI" w:hAnsi="Segoe UI" w:cs="Segoe UI"/>
      <w:sz w:val="18"/>
      <w:szCs w:val="18"/>
    </w:rPr>
  </w:style>
  <w:style w:type="paragraph" w:customStyle="1" w:styleId="Jacek">
    <w:name w:val="Jacek"/>
    <w:basedOn w:val="Normal"/>
    <w:uiPriority w:val="99"/>
    <w:rsid w:val="00301A09"/>
    <w:pPr>
      <w:suppressAutoHyphens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7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200</TotalTime>
  <Pages>2</Pages>
  <Words>816</Words>
  <Characters>4901</Characters>
  <Application>Microsoft Office Outlook</Application>
  <DocSecurity>0</DocSecurity>
  <Lines>0</Lines>
  <Paragraphs>0</Paragraphs>
  <ScaleCrop>false</ScaleCrop>
  <Company>um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felczuk</dc:creator>
  <cp:keywords/>
  <dc:description/>
  <cp:lastModifiedBy>MOZ ZIELONKA</cp:lastModifiedBy>
  <cp:revision>35</cp:revision>
  <cp:lastPrinted>2016-12-21T11:00:00Z</cp:lastPrinted>
  <dcterms:created xsi:type="dcterms:W3CDTF">2015-04-20T11:08:00Z</dcterms:created>
  <dcterms:modified xsi:type="dcterms:W3CDTF">2016-12-21T11:00:00Z</dcterms:modified>
</cp:coreProperties>
</file>