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305" w:rsidRPr="002C1555" w:rsidRDefault="00CD6305" w:rsidP="0090719A">
      <w:pPr>
        <w:pStyle w:val="Header"/>
        <w:rPr>
          <w:b/>
          <w:bCs/>
          <w:lang w:val="pl-PL"/>
        </w:rPr>
      </w:pPr>
      <w:r w:rsidRPr="002C1555">
        <w:rPr>
          <w:lang w:val="pl-PL"/>
        </w:rPr>
        <w:t xml:space="preserve">oznaczenie sprawy:  </w:t>
      </w:r>
      <w:r>
        <w:rPr>
          <w:lang w:val="pl-PL"/>
        </w:rPr>
        <w:t>1/2017</w:t>
      </w:r>
      <w:r>
        <w:rPr>
          <w:lang w:val="pl-PL"/>
        </w:rPr>
        <w:tab/>
      </w:r>
      <w:r>
        <w:rPr>
          <w:lang w:val="pl-PL"/>
        </w:rPr>
        <w:tab/>
      </w:r>
      <w:r w:rsidRPr="002C1555">
        <w:rPr>
          <w:lang w:val="pl-PL"/>
        </w:rPr>
        <w:t xml:space="preserve">                      </w:t>
      </w:r>
      <w:r>
        <w:rPr>
          <w:lang w:val="pl-PL"/>
        </w:rPr>
        <w:t xml:space="preserve">                  </w:t>
      </w:r>
      <w:r w:rsidRPr="002C1555">
        <w:rPr>
          <w:b/>
          <w:bCs/>
          <w:lang w:val="pl-PL"/>
        </w:rPr>
        <w:t>Załącznik nr 2 do SIWZ</w:t>
      </w:r>
    </w:p>
    <w:p w:rsidR="00CD6305" w:rsidRPr="002C1555" w:rsidRDefault="00CD6305" w:rsidP="0090719A">
      <w:pPr>
        <w:pStyle w:val="Header"/>
        <w:rPr>
          <w:lang w:val="pl-PL"/>
        </w:rPr>
      </w:pPr>
      <w:r w:rsidRPr="002C1555">
        <w:rPr>
          <w:b/>
          <w:bCs/>
          <w:lang w:val="pl-PL"/>
        </w:rPr>
        <w:t xml:space="preserve">                              </w:t>
      </w:r>
      <w:r>
        <w:rPr>
          <w:b/>
          <w:bCs/>
          <w:lang w:val="pl-PL"/>
        </w:rPr>
        <w:t xml:space="preserve">            </w:t>
      </w:r>
      <w:bookmarkStart w:id="0" w:name="_GoBack"/>
      <w:bookmarkEnd w:id="0"/>
    </w:p>
    <w:p w:rsidR="00CD6305" w:rsidRPr="002C1555" w:rsidRDefault="00CD6305" w:rsidP="007362B3">
      <w:pPr>
        <w:rPr>
          <w:lang w:val="pl-PL"/>
        </w:rPr>
      </w:pPr>
    </w:p>
    <w:p w:rsidR="00CD6305" w:rsidRPr="002C1555" w:rsidRDefault="00CD6305" w:rsidP="009604AE">
      <w:pPr>
        <w:pStyle w:val="Heading2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2C1555">
        <w:rPr>
          <w:rFonts w:ascii="Times New Roman" w:hAnsi="Times New Roman" w:cs="Times New Roman"/>
          <w:sz w:val="24"/>
          <w:szCs w:val="24"/>
        </w:rPr>
        <w:t>Formularz oferty</w:t>
      </w:r>
    </w:p>
    <w:p w:rsidR="00CD6305" w:rsidRPr="002C1555" w:rsidRDefault="00CD6305" w:rsidP="009604AE">
      <w:pPr>
        <w:spacing w:before="120" w:after="120"/>
        <w:jc w:val="center"/>
        <w:rPr>
          <w:lang w:val="pl-PL"/>
        </w:rPr>
      </w:pPr>
    </w:p>
    <w:p w:rsidR="00CD6305" w:rsidRPr="002C1555" w:rsidRDefault="00CD6305" w:rsidP="003E74E0">
      <w:pPr>
        <w:numPr>
          <w:ilvl w:val="0"/>
          <w:numId w:val="1"/>
        </w:numPr>
        <w:tabs>
          <w:tab w:val="left" w:pos="357"/>
        </w:tabs>
        <w:spacing w:before="120" w:after="120"/>
        <w:ind w:left="357" w:hanging="357"/>
        <w:jc w:val="both"/>
        <w:rPr>
          <w:lang w:val="pl-PL"/>
        </w:rPr>
      </w:pPr>
      <w:r w:rsidRPr="002C1555">
        <w:rPr>
          <w:lang w:val="pl-PL"/>
        </w:rPr>
        <w:t>Dane Wykonawcy:</w:t>
      </w:r>
    </w:p>
    <w:p w:rsidR="00CD6305" w:rsidRPr="002C1555" w:rsidRDefault="00CD6305" w:rsidP="003E74E0">
      <w:pPr>
        <w:spacing w:before="120" w:after="120"/>
        <w:ind w:left="357"/>
        <w:jc w:val="both"/>
        <w:rPr>
          <w:lang w:val="pl-PL"/>
        </w:rPr>
      </w:pPr>
      <w:r w:rsidRPr="002C1555">
        <w:rPr>
          <w:lang w:val="pl-PL"/>
        </w:rPr>
        <w:t>Nazwa Wykonawcy</w:t>
      </w:r>
    </w:p>
    <w:p w:rsidR="00CD6305" w:rsidRPr="002C1555" w:rsidRDefault="00CD6305" w:rsidP="003E74E0">
      <w:pPr>
        <w:spacing w:before="120" w:after="120"/>
        <w:ind w:left="357"/>
        <w:jc w:val="both"/>
        <w:rPr>
          <w:lang w:val="pl-PL"/>
        </w:rPr>
      </w:pPr>
      <w:r w:rsidRPr="002C1555">
        <w:rPr>
          <w:lang w:val="pl-PL"/>
        </w:rPr>
        <w:t>.................................................................................................................................................</w:t>
      </w:r>
    </w:p>
    <w:p w:rsidR="00CD6305" w:rsidRPr="002C1555" w:rsidRDefault="00CD6305" w:rsidP="003E74E0">
      <w:pPr>
        <w:spacing w:before="120" w:after="120"/>
        <w:ind w:left="357"/>
        <w:jc w:val="both"/>
        <w:rPr>
          <w:lang w:val="pl-PL"/>
        </w:rPr>
      </w:pPr>
      <w:r w:rsidRPr="002C1555">
        <w:rPr>
          <w:lang w:val="pl-PL"/>
        </w:rPr>
        <w:t>.................................................................................................................................................</w:t>
      </w:r>
    </w:p>
    <w:p w:rsidR="00CD6305" w:rsidRPr="002C1555" w:rsidRDefault="00CD6305" w:rsidP="003E74E0">
      <w:pPr>
        <w:spacing w:before="120" w:after="120"/>
        <w:ind w:left="357"/>
        <w:jc w:val="both"/>
        <w:rPr>
          <w:lang w:val="pl-PL"/>
        </w:rPr>
      </w:pPr>
      <w:r w:rsidRPr="002C1555">
        <w:rPr>
          <w:lang w:val="pl-PL"/>
        </w:rPr>
        <w:t>Adres Wykonawcy</w:t>
      </w:r>
    </w:p>
    <w:p w:rsidR="00CD6305" w:rsidRPr="002C1555" w:rsidRDefault="00CD6305" w:rsidP="003E74E0">
      <w:pPr>
        <w:spacing w:before="120" w:after="120"/>
        <w:ind w:left="357"/>
        <w:jc w:val="both"/>
        <w:rPr>
          <w:lang w:val="de-DE"/>
        </w:rPr>
      </w:pPr>
      <w:r w:rsidRPr="002C1555">
        <w:rPr>
          <w:lang w:val="de-DE"/>
        </w:rPr>
        <w:t>.................................................................................................................................................</w:t>
      </w:r>
    </w:p>
    <w:p w:rsidR="00CD6305" w:rsidRPr="002C1555" w:rsidRDefault="00CD6305" w:rsidP="003E74E0">
      <w:pPr>
        <w:spacing w:before="120" w:after="120"/>
        <w:ind w:left="357"/>
        <w:jc w:val="both"/>
        <w:rPr>
          <w:lang w:val="de-DE"/>
        </w:rPr>
      </w:pPr>
      <w:r w:rsidRPr="002C1555">
        <w:rPr>
          <w:lang w:val="de-DE"/>
        </w:rPr>
        <w:t>.................................................................................................................................................</w:t>
      </w:r>
    </w:p>
    <w:p w:rsidR="00CD6305" w:rsidRPr="002C1555" w:rsidRDefault="00CD6305" w:rsidP="003E74E0">
      <w:pPr>
        <w:ind w:left="357"/>
        <w:jc w:val="center"/>
        <w:rPr>
          <w:i/>
          <w:iCs/>
          <w:lang w:val="pl-PL"/>
        </w:rPr>
      </w:pPr>
    </w:p>
    <w:p w:rsidR="00CD6305" w:rsidRPr="002C1555" w:rsidRDefault="00CD6305" w:rsidP="00AF74E0">
      <w:pPr>
        <w:ind w:left="357"/>
        <w:jc w:val="both"/>
        <w:rPr>
          <w:lang w:val="de-DE"/>
        </w:rPr>
      </w:pPr>
      <w:r w:rsidRPr="002C1555">
        <w:rPr>
          <w:lang w:val="de-DE"/>
        </w:rPr>
        <w:t>tel. ......................................................</w:t>
      </w:r>
      <w:r w:rsidRPr="002C1555">
        <w:rPr>
          <w:lang w:val="de-DE"/>
        </w:rPr>
        <w:tab/>
        <w:t>fax ............................................................</w:t>
      </w:r>
    </w:p>
    <w:p w:rsidR="00CD6305" w:rsidRPr="002C1555" w:rsidRDefault="00CD6305" w:rsidP="00AF74E0">
      <w:pPr>
        <w:spacing w:before="120" w:after="120"/>
        <w:ind w:left="357"/>
        <w:jc w:val="both"/>
      </w:pPr>
      <w:r w:rsidRPr="002C1555">
        <w:t>e-mail……………………………………</w:t>
      </w:r>
    </w:p>
    <w:p w:rsidR="00CD6305" w:rsidRPr="002C1555" w:rsidRDefault="00CD6305" w:rsidP="00AF74E0">
      <w:pPr>
        <w:spacing w:before="120" w:after="120"/>
        <w:ind w:left="357"/>
        <w:jc w:val="both"/>
        <w:rPr>
          <w:lang w:val="de-DE"/>
        </w:rPr>
      </w:pPr>
      <w:r w:rsidRPr="002C1555">
        <w:rPr>
          <w:lang w:val="pl-PL"/>
        </w:rPr>
        <w:t>Regon</w:t>
      </w:r>
      <w:r w:rsidRPr="002C1555">
        <w:rPr>
          <w:lang w:val="de-DE"/>
        </w:rPr>
        <w:t xml:space="preserve"> .................................................</w:t>
      </w:r>
      <w:r w:rsidRPr="002C1555">
        <w:rPr>
          <w:lang w:val="de-DE"/>
        </w:rPr>
        <w:tab/>
        <w:t>NIP ...........................................................</w:t>
      </w:r>
    </w:p>
    <w:p w:rsidR="00CD6305" w:rsidRPr="002C1555" w:rsidRDefault="00CD6305" w:rsidP="00DA29FE">
      <w:pPr>
        <w:spacing w:before="120" w:after="120"/>
        <w:ind w:left="357"/>
        <w:jc w:val="both"/>
        <w:rPr>
          <w:lang w:val="pl-PL"/>
        </w:rPr>
      </w:pPr>
    </w:p>
    <w:p w:rsidR="00CD6305" w:rsidRPr="002C1555" w:rsidRDefault="00CD6305" w:rsidP="009C336A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</w:pPr>
      <w:r w:rsidRPr="002C1555">
        <w:t xml:space="preserve">Oferta na: Dostawa Cyfrowego aparatu RTG  do Samodzielnego Publicznego Zakładu Opieki Zdrowotnej - Miejskiego Ośrodka Zdrowia w Zielonce </w:t>
      </w:r>
      <w:r w:rsidRPr="002C1555">
        <w:rPr>
          <w:w w:val="110"/>
        </w:rPr>
        <w:t>05-220 Zielonka ul. Mickiewicza 18</w:t>
      </w:r>
    </w:p>
    <w:p w:rsidR="00CD6305" w:rsidRPr="002C1555" w:rsidRDefault="00CD6305" w:rsidP="00850E34">
      <w:pPr>
        <w:pStyle w:val="NoSpacing"/>
        <w:numPr>
          <w:ilvl w:val="0"/>
          <w:numId w:val="1"/>
        </w:numPr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</w:rPr>
      </w:pPr>
      <w:r w:rsidRPr="002C1555">
        <w:rPr>
          <w:rFonts w:ascii="Times New Roman" w:hAnsi="Times New Roman" w:cs="Times New Roman"/>
        </w:rPr>
        <w:t>Oferujemy wykonanie przedmiotu zamówienia na warunkach określonych w SIWZ za cenę ofertową brutto za wykonanie zamówienia:</w:t>
      </w:r>
    </w:p>
    <w:p w:rsidR="00CD6305" w:rsidRPr="002C1555" w:rsidRDefault="00CD6305" w:rsidP="0082032B">
      <w:pPr>
        <w:widowControl w:val="0"/>
        <w:autoSpaceDE w:val="0"/>
        <w:autoSpaceDN w:val="0"/>
        <w:adjustRightInd w:val="0"/>
        <w:spacing w:line="360" w:lineRule="auto"/>
        <w:ind w:left="360"/>
        <w:rPr>
          <w:color w:val="000000"/>
          <w:lang w:val="pl-PL"/>
        </w:rPr>
      </w:pPr>
      <w:r w:rsidRPr="002C1555">
        <w:rPr>
          <w:color w:val="000000"/>
          <w:lang w:val="pl-PL"/>
        </w:rPr>
        <w:t>Cena oferty:</w:t>
      </w:r>
    </w:p>
    <w:p w:rsidR="00CD6305" w:rsidRPr="002C1555" w:rsidRDefault="00CD6305" w:rsidP="0082032B">
      <w:pPr>
        <w:widowControl w:val="0"/>
        <w:autoSpaceDE w:val="0"/>
        <w:autoSpaceDN w:val="0"/>
        <w:adjustRightInd w:val="0"/>
        <w:spacing w:line="360" w:lineRule="auto"/>
        <w:ind w:left="360"/>
        <w:rPr>
          <w:color w:val="000000"/>
          <w:lang w:val="pl-PL"/>
        </w:rPr>
      </w:pPr>
      <w:r w:rsidRPr="002C1555">
        <w:rPr>
          <w:color w:val="000000"/>
          <w:lang w:val="pl-PL"/>
        </w:rPr>
        <w:t xml:space="preserve">cena netto.............................................PLN </w:t>
      </w:r>
    </w:p>
    <w:p w:rsidR="00CD6305" w:rsidRPr="002C1555" w:rsidRDefault="00CD6305" w:rsidP="00D34CB5">
      <w:pPr>
        <w:widowControl w:val="0"/>
        <w:autoSpaceDE w:val="0"/>
        <w:autoSpaceDN w:val="0"/>
        <w:adjustRightInd w:val="0"/>
        <w:spacing w:line="360" w:lineRule="auto"/>
        <w:ind w:left="360"/>
        <w:rPr>
          <w:color w:val="000000"/>
          <w:lang w:val="pl-PL"/>
        </w:rPr>
      </w:pPr>
      <w:r w:rsidRPr="002C1555">
        <w:rPr>
          <w:color w:val="000000"/>
          <w:lang w:val="pl-PL"/>
        </w:rPr>
        <w:t>(słownie:................................................................................................................................)</w:t>
      </w:r>
    </w:p>
    <w:p w:rsidR="00CD6305" w:rsidRPr="002C1555" w:rsidRDefault="00CD6305" w:rsidP="00D34CB5">
      <w:pPr>
        <w:widowControl w:val="0"/>
        <w:autoSpaceDE w:val="0"/>
        <w:autoSpaceDN w:val="0"/>
        <w:adjustRightInd w:val="0"/>
        <w:spacing w:line="360" w:lineRule="auto"/>
        <w:ind w:left="360"/>
        <w:rPr>
          <w:color w:val="000000"/>
          <w:lang w:val="pl-PL"/>
        </w:rPr>
      </w:pPr>
      <w:r w:rsidRPr="002C1555">
        <w:rPr>
          <w:color w:val="000000"/>
          <w:lang w:val="pl-PL"/>
        </w:rPr>
        <w:t>podatek VAT w wysokości ...........% ..............................PLN</w:t>
      </w:r>
    </w:p>
    <w:p w:rsidR="00CD6305" w:rsidRPr="002C1555" w:rsidRDefault="00CD6305" w:rsidP="00D34CB5">
      <w:pPr>
        <w:widowControl w:val="0"/>
        <w:autoSpaceDE w:val="0"/>
        <w:autoSpaceDN w:val="0"/>
        <w:adjustRightInd w:val="0"/>
        <w:spacing w:line="360" w:lineRule="auto"/>
        <w:ind w:left="360"/>
        <w:rPr>
          <w:color w:val="000000"/>
          <w:lang w:val="pl-PL"/>
        </w:rPr>
      </w:pPr>
      <w:r w:rsidRPr="002C1555">
        <w:rPr>
          <w:color w:val="000000"/>
          <w:lang w:val="pl-PL"/>
        </w:rPr>
        <w:t>(słownie:……………………………………………..………………………….…………)</w:t>
      </w:r>
    </w:p>
    <w:p w:rsidR="00CD6305" w:rsidRPr="002C1555" w:rsidRDefault="00CD6305" w:rsidP="00D34CB5">
      <w:pPr>
        <w:widowControl w:val="0"/>
        <w:autoSpaceDE w:val="0"/>
        <w:autoSpaceDN w:val="0"/>
        <w:adjustRightInd w:val="0"/>
        <w:spacing w:line="360" w:lineRule="auto"/>
        <w:ind w:left="360"/>
        <w:rPr>
          <w:color w:val="000000"/>
          <w:lang w:val="pl-PL"/>
        </w:rPr>
      </w:pPr>
      <w:r w:rsidRPr="002C1555">
        <w:rPr>
          <w:color w:val="000000"/>
          <w:lang w:val="pl-PL"/>
        </w:rPr>
        <w:t>cena brutto............................. .............. PLN</w:t>
      </w:r>
    </w:p>
    <w:p w:rsidR="00CD6305" w:rsidRPr="002C1555" w:rsidRDefault="00CD6305" w:rsidP="00D34CB5">
      <w:pPr>
        <w:widowControl w:val="0"/>
        <w:autoSpaceDE w:val="0"/>
        <w:autoSpaceDN w:val="0"/>
        <w:adjustRightInd w:val="0"/>
        <w:spacing w:line="360" w:lineRule="auto"/>
        <w:ind w:left="360"/>
        <w:rPr>
          <w:color w:val="000000"/>
        </w:rPr>
      </w:pPr>
      <w:r w:rsidRPr="002C1555">
        <w:rPr>
          <w:color w:val="000000"/>
        </w:rPr>
        <w:t>(</w:t>
      </w:r>
      <w:r w:rsidRPr="002C1555">
        <w:rPr>
          <w:color w:val="000000"/>
          <w:lang w:val="pl-PL"/>
        </w:rPr>
        <w:t>słownie:</w:t>
      </w:r>
      <w:r w:rsidRPr="002C1555">
        <w:rPr>
          <w:color w:val="000000"/>
        </w:rPr>
        <w:t>……........................................................................................................................)</w:t>
      </w:r>
    </w:p>
    <w:p w:rsidR="00CD6305" w:rsidRPr="008F7876" w:rsidRDefault="00CD6305" w:rsidP="0013584C">
      <w:pPr>
        <w:pStyle w:val="List"/>
        <w:tabs>
          <w:tab w:val="left" w:pos="-540"/>
        </w:tabs>
        <w:ind w:left="0" w:firstLine="284"/>
      </w:pPr>
      <w:r w:rsidRPr="002C1555">
        <w:rPr>
          <w:b/>
          <w:bCs/>
        </w:rPr>
        <w:t xml:space="preserve">  </w:t>
      </w:r>
      <w:r w:rsidRPr="008F7876">
        <w:t>zgodnie z formularzem cenowym, stanowiącym integralną część naszej oferty;</w:t>
      </w:r>
    </w:p>
    <w:p w:rsidR="00CD6305" w:rsidRPr="002C1555" w:rsidRDefault="00CD6305" w:rsidP="000A2A18">
      <w:pPr>
        <w:numPr>
          <w:ilvl w:val="0"/>
          <w:numId w:val="1"/>
        </w:numPr>
        <w:autoSpaceDE w:val="0"/>
        <w:autoSpaceDN w:val="0"/>
        <w:adjustRightInd w:val="0"/>
        <w:spacing w:before="60" w:after="60"/>
        <w:jc w:val="both"/>
        <w:rPr>
          <w:lang w:val="pl-PL"/>
        </w:rPr>
      </w:pPr>
      <w:r w:rsidRPr="002C1555">
        <w:rPr>
          <w:lang w:val="pl-PL"/>
        </w:rPr>
        <w:t xml:space="preserve">Zamówienie zrealizujemy w terminie: do…………………...  </w:t>
      </w:r>
    </w:p>
    <w:p w:rsidR="00CD6305" w:rsidRPr="002C1555" w:rsidRDefault="00CD6305" w:rsidP="000A2A18">
      <w:pPr>
        <w:numPr>
          <w:ilvl w:val="0"/>
          <w:numId w:val="1"/>
        </w:numPr>
        <w:autoSpaceDE w:val="0"/>
        <w:autoSpaceDN w:val="0"/>
        <w:adjustRightInd w:val="0"/>
        <w:spacing w:before="60" w:after="60" w:line="276" w:lineRule="auto"/>
        <w:jc w:val="both"/>
        <w:rPr>
          <w:lang w:val="pl-PL"/>
        </w:rPr>
      </w:pPr>
      <w:r w:rsidRPr="002C1555">
        <w:rPr>
          <w:lang w:val="pl-PL"/>
        </w:rPr>
        <w:t>Warunki płatności</w:t>
      </w:r>
      <w:r w:rsidRPr="002C1555">
        <w:rPr>
          <w:color w:val="0000FF"/>
          <w:lang w:val="pl-PL"/>
        </w:rPr>
        <w:t xml:space="preserve"> </w:t>
      </w:r>
      <w:r w:rsidRPr="002C1555">
        <w:rPr>
          <w:lang w:val="pl-PL"/>
        </w:rPr>
        <w:t>zgodne z ustanowionymi w zamówieniu tj. 60 dni.</w:t>
      </w:r>
    </w:p>
    <w:p w:rsidR="00CD6305" w:rsidRPr="002C1555" w:rsidRDefault="00CD6305" w:rsidP="00193097">
      <w:pPr>
        <w:numPr>
          <w:ilvl w:val="0"/>
          <w:numId w:val="1"/>
        </w:numPr>
        <w:autoSpaceDE w:val="0"/>
        <w:autoSpaceDN w:val="0"/>
        <w:adjustRightInd w:val="0"/>
        <w:spacing w:before="60" w:after="60" w:line="276" w:lineRule="auto"/>
        <w:ind w:left="284" w:hanging="284"/>
        <w:jc w:val="both"/>
        <w:rPr>
          <w:lang w:val="pl-PL"/>
        </w:rPr>
      </w:pPr>
      <w:r w:rsidRPr="002C1555">
        <w:rPr>
          <w:lang w:val="pl-PL"/>
        </w:rPr>
        <w:t xml:space="preserve">Oświadczamy, że udzielimy gwarancji na przedmiot zamówienia na okres:…………… zgodne z SIWZ – nie krótszy niż </w:t>
      </w:r>
      <w:r w:rsidRPr="002C1555">
        <w:rPr>
          <w:b/>
          <w:bCs/>
          <w:lang w:val="pl-PL"/>
        </w:rPr>
        <w:t>24 m-cy</w:t>
      </w:r>
      <w:r w:rsidRPr="002C1555">
        <w:rPr>
          <w:lang w:val="pl-PL"/>
        </w:rPr>
        <w:t xml:space="preserve"> liczony od daty odbioru końcowego wykonania przedmiotu zamówienia bez wad i usterek.</w:t>
      </w:r>
    </w:p>
    <w:p w:rsidR="00CD6305" w:rsidRPr="002C1555" w:rsidRDefault="00CD6305" w:rsidP="00193097">
      <w:pPr>
        <w:numPr>
          <w:ilvl w:val="0"/>
          <w:numId w:val="1"/>
        </w:numPr>
        <w:autoSpaceDE w:val="0"/>
        <w:autoSpaceDN w:val="0"/>
        <w:adjustRightInd w:val="0"/>
        <w:spacing w:before="60" w:after="60" w:line="276" w:lineRule="auto"/>
        <w:ind w:left="284" w:hanging="284"/>
        <w:jc w:val="both"/>
        <w:rPr>
          <w:lang w:val="pl-PL"/>
        </w:rPr>
      </w:pPr>
      <w:r w:rsidRPr="002C1555">
        <w:rPr>
          <w:lang w:val="pl-PL"/>
        </w:rPr>
        <w:t>Oświadczamy, że czas wyłączenia pracowni RTG z użytkowania wyniesie ……….. dni</w:t>
      </w:r>
    </w:p>
    <w:p w:rsidR="00CD6305" w:rsidRPr="002C1555" w:rsidRDefault="00CD6305" w:rsidP="00193097">
      <w:pPr>
        <w:numPr>
          <w:ilvl w:val="0"/>
          <w:numId w:val="1"/>
        </w:numPr>
        <w:autoSpaceDE w:val="0"/>
        <w:autoSpaceDN w:val="0"/>
        <w:adjustRightInd w:val="0"/>
        <w:spacing w:before="60" w:after="60" w:line="276" w:lineRule="auto"/>
        <w:ind w:left="284" w:hanging="284"/>
        <w:jc w:val="both"/>
        <w:rPr>
          <w:lang w:val="pl-PL"/>
        </w:rPr>
      </w:pPr>
      <w:r w:rsidRPr="002C1555">
        <w:rPr>
          <w:lang w:val="pl-PL"/>
        </w:rPr>
        <w:t>Oświadczamy, że jesteśmy związani niniejszą ofertą przez okres 30</w:t>
      </w:r>
      <w:r w:rsidRPr="002C1555">
        <w:rPr>
          <w:color w:val="0000FF"/>
          <w:lang w:val="pl-PL"/>
        </w:rPr>
        <w:t xml:space="preserve"> </w:t>
      </w:r>
      <w:r w:rsidRPr="002C1555">
        <w:rPr>
          <w:lang w:val="pl-PL"/>
        </w:rPr>
        <w:t>dni od upływu terminu składania ofert.</w:t>
      </w:r>
    </w:p>
    <w:p w:rsidR="00CD6305" w:rsidRPr="002C1555" w:rsidRDefault="00CD6305" w:rsidP="00193097">
      <w:pPr>
        <w:numPr>
          <w:ilvl w:val="0"/>
          <w:numId w:val="3"/>
        </w:numPr>
        <w:tabs>
          <w:tab w:val="clear" w:pos="360"/>
          <w:tab w:val="num" w:pos="284"/>
          <w:tab w:val="left" w:pos="426"/>
        </w:tabs>
        <w:spacing w:before="120" w:after="120"/>
        <w:rPr>
          <w:lang w:val="pl-PL"/>
        </w:rPr>
      </w:pPr>
      <w:r w:rsidRPr="002C1555">
        <w:rPr>
          <w:lang w:val="pl-PL"/>
        </w:rPr>
        <w:t>Oświadczamy, że zapoznaliśmy się z treścią SIWZ i akceptujemy ją bez zastrzeżeń.</w:t>
      </w:r>
    </w:p>
    <w:p w:rsidR="00CD6305" w:rsidRPr="002C1555" w:rsidRDefault="00CD6305" w:rsidP="00193097">
      <w:pPr>
        <w:numPr>
          <w:ilvl w:val="0"/>
          <w:numId w:val="3"/>
        </w:numPr>
        <w:tabs>
          <w:tab w:val="clear" w:pos="360"/>
          <w:tab w:val="num" w:pos="284"/>
          <w:tab w:val="left" w:pos="426"/>
        </w:tabs>
        <w:spacing w:before="120" w:after="120"/>
        <w:ind w:right="1"/>
        <w:jc w:val="both"/>
        <w:rPr>
          <w:lang w:val="pl-PL"/>
        </w:rPr>
      </w:pPr>
      <w:r w:rsidRPr="002C1555">
        <w:rPr>
          <w:lang w:val="pl-PL"/>
        </w:rPr>
        <w:t>Oświadczamy, że akceptujemy warunki załączonego do SIWZ wzoru umowy i zobowiązujemy się do podpisania umowy w przypadku wyboru naszej oferty.</w:t>
      </w:r>
    </w:p>
    <w:p w:rsidR="00CD6305" w:rsidRPr="002C1555" w:rsidRDefault="00CD6305" w:rsidP="00760747">
      <w:pPr>
        <w:numPr>
          <w:ilvl w:val="0"/>
          <w:numId w:val="3"/>
        </w:numPr>
        <w:tabs>
          <w:tab w:val="left" w:pos="426"/>
        </w:tabs>
        <w:spacing w:before="120" w:after="120"/>
        <w:jc w:val="both"/>
        <w:rPr>
          <w:lang w:val="pl-PL"/>
        </w:rPr>
      </w:pPr>
      <w:r w:rsidRPr="002C1555">
        <w:rPr>
          <w:lang w:val="pl-PL"/>
        </w:rPr>
        <w:t>Oświadczamy, że wycena przedmiotu umowy uwzględnia wszystkie uwarunkowania oraz czynniki związane z realizacją zamówienia i obejmuje cały zakres rzeczowy zamówienia - jest kompletna.</w:t>
      </w:r>
    </w:p>
    <w:p w:rsidR="00CD6305" w:rsidRPr="002C1555" w:rsidRDefault="00CD6305" w:rsidP="00760747">
      <w:pPr>
        <w:numPr>
          <w:ilvl w:val="0"/>
          <w:numId w:val="3"/>
        </w:numPr>
        <w:tabs>
          <w:tab w:val="left" w:pos="426"/>
        </w:tabs>
        <w:spacing w:before="120" w:after="120"/>
        <w:ind w:right="1"/>
        <w:jc w:val="both"/>
        <w:rPr>
          <w:lang w:val="pl-PL"/>
        </w:rPr>
      </w:pPr>
      <w:r w:rsidRPr="002C1555">
        <w:rPr>
          <w:lang w:val="pl-PL"/>
        </w:rPr>
        <w:t>Oświadczamy, że powierzamy* / nie powierzamy* podwykonawcom zakresu oferowanego zamówienia...............................................................................................................................................................................................................................................................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D6305" w:rsidRPr="002C1555" w:rsidRDefault="00CD6305" w:rsidP="0013584C">
      <w:pPr>
        <w:numPr>
          <w:ilvl w:val="0"/>
          <w:numId w:val="3"/>
        </w:numPr>
        <w:tabs>
          <w:tab w:val="left" w:pos="426"/>
        </w:tabs>
        <w:spacing w:before="120" w:after="120"/>
        <w:jc w:val="both"/>
        <w:rPr>
          <w:lang w:val="pl-PL"/>
        </w:rPr>
      </w:pPr>
      <w:r w:rsidRPr="002C1555">
        <w:rPr>
          <w:lang w:val="pl-PL"/>
        </w:rPr>
        <w:t xml:space="preserve">Kategoria przedsiębiorstwa: </w:t>
      </w:r>
    </w:p>
    <w:p w:rsidR="00CD6305" w:rsidRPr="002C1555" w:rsidRDefault="00CD6305" w:rsidP="0013584C">
      <w:pPr>
        <w:numPr>
          <w:ilvl w:val="0"/>
          <w:numId w:val="33"/>
        </w:numPr>
        <w:tabs>
          <w:tab w:val="left" w:pos="426"/>
        </w:tabs>
        <w:spacing w:before="120" w:after="120"/>
        <w:jc w:val="both"/>
        <w:rPr>
          <w:lang w:val="pl-PL"/>
        </w:rPr>
      </w:pPr>
      <w:r w:rsidRPr="002C1555">
        <w:rPr>
          <w:lang w:val="pl-PL"/>
        </w:rPr>
        <w:t xml:space="preserve">przedsiębiorstwo małe (zatrudnia mniej niż 50 pracowników; roczny obrót do 10 milionów euro; całkowity bilans roczny do 10 milionów euro), </w:t>
      </w:r>
    </w:p>
    <w:p w:rsidR="00CD6305" w:rsidRPr="002C1555" w:rsidRDefault="00CD6305" w:rsidP="0013584C">
      <w:pPr>
        <w:numPr>
          <w:ilvl w:val="0"/>
          <w:numId w:val="33"/>
        </w:numPr>
        <w:tabs>
          <w:tab w:val="left" w:pos="426"/>
        </w:tabs>
        <w:spacing w:before="120" w:after="120"/>
        <w:jc w:val="both"/>
        <w:rPr>
          <w:lang w:val="pl-PL"/>
        </w:rPr>
      </w:pPr>
      <w:r w:rsidRPr="002C1555">
        <w:rPr>
          <w:lang w:val="pl-PL"/>
        </w:rPr>
        <w:t xml:space="preserve">przedsiębiorstwo średnie (zatrudnia mniej niż 250 pracowników; roczny obrót do 50 milionów euro; całkowity bilans roczny do 43 milionów euro). </w:t>
      </w:r>
    </w:p>
    <w:p w:rsidR="00CD6305" w:rsidRPr="002C1555" w:rsidRDefault="00CD6305" w:rsidP="00C04A3D">
      <w:pPr>
        <w:spacing w:before="120" w:after="120"/>
        <w:ind w:left="360"/>
        <w:jc w:val="both"/>
        <w:rPr>
          <w:color w:val="0000FF"/>
          <w:lang w:val="pl-PL"/>
        </w:rPr>
      </w:pPr>
    </w:p>
    <w:p w:rsidR="00CD6305" w:rsidRPr="002C1555" w:rsidRDefault="00CD6305" w:rsidP="0060169B">
      <w:pPr>
        <w:numPr>
          <w:ilvl w:val="0"/>
          <w:numId w:val="3"/>
        </w:numPr>
        <w:spacing w:before="120" w:after="120"/>
        <w:jc w:val="both"/>
        <w:rPr>
          <w:lang w:val="pl-PL"/>
        </w:rPr>
      </w:pPr>
      <w:r w:rsidRPr="002C1555">
        <w:rPr>
          <w:lang w:val="pl-PL"/>
        </w:rPr>
        <w:t xml:space="preserve">Załącznikami do składnej oferty są dokumenty, które wskazuję do wykorzystania </w:t>
      </w:r>
      <w:r w:rsidRPr="002C1555">
        <w:rPr>
          <w:lang w:val="pl-PL"/>
        </w:rPr>
        <w:br/>
        <w:t>w przedmiotowym postępowaniu przez Zamawiającego:</w:t>
      </w:r>
    </w:p>
    <w:p w:rsidR="00CD6305" w:rsidRPr="002C1555" w:rsidRDefault="00CD6305" w:rsidP="0060169B">
      <w:pPr>
        <w:numPr>
          <w:ilvl w:val="0"/>
          <w:numId w:val="35"/>
        </w:numPr>
        <w:tabs>
          <w:tab w:val="left" w:pos="426"/>
        </w:tabs>
        <w:spacing w:before="120" w:after="120"/>
        <w:ind w:hanging="1008"/>
        <w:jc w:val="both"/>
        <w:rPr>
          <w:lang w:val="pl-PL"/>
        </w:rPr>
      </w:pPr>
      <w:r w:rsidRPr="002C1555">
        <w:rPr>
          <w:lang w:val="pl-PL"/>
        </w:rPr>
        <w:t>......................................................</w:t>
      </w:r>
    </w:p>
    <w:p w:rsidR="00CD6305" w:rsidRPr="002C1555" w:rsidRDefault="00CD6305" w:rsidP="0060169B">
      <w:pPr>
        <w:numPr>
          <w:ilvl w:val="0"/>
          <w:numId w:val="35"/>
        </w:numPr>
        <w:tabs>
          <w:tab w:val="left" w:pos="426"/>
        </w:tabs>
        <w:spacing w:before="120" w:after="120"/>
        <w:ind w:hanging="1008"/>
        <w:jc w:val="both"/>
        <w:rPr>
          <w:lang w:val="pl-PL"/>
        </w:rPr>
      </w:pPr>
      <w:r w:rsidRPr="002C1555">
        <w:rPr>
          <w:lang w:val="pl-PL"/>
        </w:rPr>
        <w:t>......................................................</w:t>
      </w:r>
    </w:p>
    <w:p w:rsidR="00CD6305" w:rsidRPr="002C1555" w:rsidRDefault="00CD6305" w:rsidP="0060169B">
      <w:pPr>
        <w:numPr>
          <w:ilvl w:val="0"/>
          <w:numId w:val="35"/>
        </w:numPr>
        <w:tabs>
          <w:tab w:val="left" w:pos="426"/>
        </w:tabs>
        <w:spacing w:before="120" w:after="120"/>
        <w:ind w:hanging="1008"/>
        <w:jc w:val="both"/>
        <w:rPr>
          <w:lang w:val="pl-PL"/>
        </w:rPr>
      </w:pPr>
      <w:r w:rsidRPr="002C1555">
        <w:rPr>
          <w:lang w:val="pl-PL"/>
        </w:rPr>
        <w:t>......................................................</w:t>
      </w:r>
    </w:p>
    <w:p w:rsidR="00CD6305" w:rsidRPr="002C1555" w:rsidRDefault="00CD6305" w:rsidP="0060169B">
      <w:pPr>
        <w:numPr>
          <w:ilvl w:val="0"/>
          <w:numId w:val="35"/>
        </w:numPr>
        <w:tabs>
          <w:tab w:val="left" w:pos="426"/>
        </w:tabs>
        <w:spacing w:before="120" w:after="120"/>
        <w:ind w:hanging="1008"/>
        <w:jc w:val="both"/>
        <w:rPr>
          <w:lang w:val="pl-PL"/>
        </w:rPr>
      </w:pPr>
      <w:r w:rsidRPr="002C1555">
        <w:rPr>
          <w:lang w:val="pl-PL"/>
        </w:rPr>
        <w:t>......................................................</w:t>
      </w:r>
    </w:p>
    <w:p w:rsidR="00CD6305" w:rsidRPr="002C1555" w:rsidRDefault="00CD6305" w:rsidP="006E283B">
      <w:pPr>
        <w:tabs>
          <w:tab w:val="left" w:pos="426"/>
        </w:tabs>
        <w:spacing w:before="120" w:after="120"/>
        <w:ind w:left="714"/>
        <w:jc w:val="both"/>
        <w:rPr>
          <w:lang w:val="pl-PL"/>
        </w:rPr>
      </w:pPr>
    </w:p>
    <w:p w:rsidR="00CD6305" w:rsidRPr="002C1555" w:rsidRDefault="00CD6305" w:rsidP="006E283B">
      <w:pPr>
        <w:tabs>
          <w:tab w:val="left" w:pos="426"/>
        </w:tabs>
        <w:spacing w:before="120" w:after="120"/>
        <w:ind w:left="714"/>
        <w:jc w:val="both"/>
        <w:rPr>
          <w:lang w:val="pl-PL"/>
        </w:rPr>
      </w:pPr>
    </w:p>
    <w:p w:rsidR="00CD6305" w:rsidRPr="002C1555" w:rsidRDefault="00CD6305" w:rsidP="006E283B">
      <w:pPr>
        <w:tabs>
          <w:tab w:val="left" w:pos="426"/>
        </w:tabs>
        <w:spacing w:before="120" w:after="120"/>
        <w:ind w:left="714"/>
        <w:jc w:val="both"/>
        <w:rPr>
          <w:lang w:val="pl-PL"/>
        </w:rPr>
      </w:pPr>
    </w:p>
    <w:p w:rsidR="00CD6305" w:rsidRPr="002C1555" w:rsidRDefault="00CD6305" w:rsidP="00633E38">
      <w:pPr>
        <w:numPr>
          <w:ilvl w:val="0"/>
          <w:numId w:val="3"/>
        </w:numPr>
        <w:tabs>
          <w:tab w:val="left" w:pos="426"/>
        </w:tabs>
        <w:spacing w:before="120" w:after="120"/>
        <w:jc w:val="both"/>
        <w:rPr>
          <w:lang w:val="pl-PL"/>
        </w:rPr>
      </w:pPr>
      <w:r w:rsidRPr="002C1555">
        <w:rPr>
          <w:lang w:val="pl-PL"/>
        </w:rPr>
        <w:t>Oferta zawiera: ............... stron.</w:t>
      </w:r>
    </w:p>
    <w:p w:rsidR="00CD6305" w:rsidRPr="002C1555" w:rsidRDefault="00CD6305" w:rsidP="009604AE">
      <w:pPr>
        <w:spacing w:before="120" w:after="120"/>
      </w:pPr>
    </w:p>
    <w:p w:rsidR="00CD6305" w:rsidRPr="002C1555" w:rsidRDefault="00CD6305" w:rsidP="00B3043C">
      <w:pPr>
        <w:spacing w:before="120" w:after="120"/>
      </w:pPr>
      <w:r w:rsidRPr="002C1555">
        <w:t>*</w:t>
      </w:r>
      <w:r w:rsidRPr="002C1555">
        <w:rPr>
          <w:lang w:val="pl-PL"/>
        </w:rPr>
        <w:t>niepotrzebne</w:t>
      </w:r>
      <w:r w:rsidRPr="002C1555">
        <w:t xml:space="preserve"> </w:t>
      </w:r>
      <w:r w:rsidRPr="002C1555">
        <w:rPr>
          <w:lang w:val="pl-PL"/>
        </w:rPr>
        <w:t>skreślić</w:t>
      </w:r>
    </w:p>
    <w:p w:rsidR="00CD6305" w:rsidRPr="002C1555" w:rsidRDefault="00CD6305" w:rsidP="009604AE">
      <w:pPr>
        <w:spacing w:before="120" w:after="120"/>
      </w:pPr>
    </w:p>
    <w:p w:rsidR="00CD6305" w:rsidRPr="002C1555" w:rsidRDefault="00CD6305" w:rsidP="009604AE">
      <w:pPr>
        <w:spacing w:before="120" w:after="120"/>
      </w:pPr>
    </w:p>
    <w:p w:rsidR="00CD6305" w:rsidRPr="002C1555" w:rsidRDefault="00CD6305" w:rsidP="009604AE">
      <w:pPr>
        <w:spacing w:before="120" w:after="120"/>
      </w:pPr>
    </w:p>
    <w:p w:rsidR="00CD6305" w:rsidRPr="002C1555" w:rsidRDefault="00CD6305" w:rsidP="009604AE">
      <w:pPr>
        <w:spacing w:before="120" w:after="120"/>
      </w:pPr>
    </w:p>
    <w:p w:rsidR="00CD6305" w:rsidRPr="002C1555" w:rsidRDefault="00CD6305" w:rsidP="009604AE">
      <w:pPr>
        <w:spacing w:before="120" w:after="120"/>
      </w:pPr>
    </w:p>
    <w:tbl>
      <w:tblPr>
        <w:tblW w:w="0" w:type="auto"/>
        <w:tblInd w:w="-106" w:type="dxa"/>
        <w:tblLook w:val="01E0"/>
      </w:tblPr>
      <w:tblGrid>
        <w:gridCol w:w="2856"/>
        <w:gridCol w:w="1264"/>
        <w:gridCol w:w="5736"/>
      </w:tblGrid>
      <w:tr w:rsidR="00CD6305" w:rsidRPr="002C1555">
        <w:tc>
          <w:tcPr>
            <w:tcW w:w="2441" w:type="dxa"/>
          </w:tcPr>
          <w:p w:rsidR="00CD6305" w:rsidRPr="002C1555" w:rsidRDefault="00CD6305" w:rsidP="00550F74">
            <w:pPr>
              <w:jc w:val="center"/>
            </w:pPr>
            <w:r w:rsidRPr="002C1555">
              <w:t>............................................</w:t>
            </w:r>
          </w:p>
        </w:tc>
        <w:tc>
          <w:tcPr>
            <w:tcW w:w="2433" w:type="dxa"/>
          </w:tcPr>
          <w:p w:rsidR="00CD6305" w:rsidRPr="002C1555" w:rsidRDefault="00CD6305" w:rsidP="00550F74">
            <w:pPr>
              <w:jc w:val="center"/>
            </w:pPr>
          </w:p>
        </w:tc>
        <w:tc>
          <w:tcPr>
            <w:tcW w:w="4306" w:type="dxa"/>
          </w:tcPr>
          <w:p w:rsidR="00CD6305" w:rsidRPr="002C1555" w:rsidRDefault="00CD6305" w:rsidP="00550F74">
            <w:pPr>
              <w:jc w:val="center"/>
            </w:pPr>
            <w:r w:rsidRPr="002C1555">
              <w:t>............................................................................................</w:t>
            </w:r>
          </w:p>
        </w:tc>
      </w:tr>
      <w:tr w:rsidR="00CD6305" w:rsidRPr="002C1555">
        <w:tc>
          <w:tcPr>
            <w:tcW w:w="2441" w:type="dxa"/>
            <w:vAlign w:val="center"/>
          </w:tcPr>
          <w:p w:rsidR="00CD6305" w:rsidRPr="002C1555" w:rsidRDefault="00CD6305" w:rsidP="00550F74">
            <w:pPr>
              <w:jc w:val="center"/>
            </w:pPr>
            <w:r w:rsidRPr="002C1555">
              <w:rPr>
                <w:lang w:val="pl-PL"/>
              </w:rPr>
              <w:t>miejscowość i</w:t>
            </w:r>
            <w:r w:rsidRPr="002C1555">
              <w:t xml:space="preserve"> data</w:t>
            </w:r>
          </w:p>
        </w:tc>
        <w:tc>
          <w:tcPr>
            <w:tcW w:w="2433" w:type="dxa"/>
          </w:tcPr>
          <w:p w:rsidR="00CD6305" w:rsidRPr="002C1555" w:rsidRDefault="00CD6305" w:rsidP="00550F74">
            <w:pPr>
              <w:jc w:val="center"/>
            </w:pPr>
          </w:p>
        </w:tc>
        <w:tc>
          <w:tcPr>
            <w:tcW w:w="4306" w:type="dxa"/>
            <w:vAlign w:val="center"/>
          </w:tcPr>
          <w:p w:rsidR="00CD6305" w:rsidRPr="002C1555" w:rsidRDefault="00CD6305" w:rsidP="00550F74">
            <w:pPr>
              <w:jc w:val="center"/>
              <w:rPr>
                <w:lang w:val="pl-PL"/>
              </w:rPr>
            </w:pPr>
            <w:r w:rsidRPr="002C1555">
              <w:rPr>
                <w:lang w:val="pl-PL"/>
              </w:rPr>
              <w:t>czytelny podpis lub podpis z pieczątką imienną osoby/osób upoważnionej/upoważnionych do reprezentowania Wykonawcy</w:t>
            </w:r>
          </w:p>
        </w:tc>
      </w:tr>
    </w:tbl>
    <w:p w:rsidR="00CD6305" w:rsidRPr="002C1555" w:rsidRDefault="00CD6305" w:rsidP="009604AE">
      <w:pPr>
        <w:spacing w:before="120" w:after="120"/>
        <w:rPr>
          <w:lang w:val="pl-PL"/>
        </w:rPr>
      </w:pPr>
    </w:p>
    <w:sectPr w:rsidR="00CD6305" w:rsidRPr="002C1555" w:rsidSect="001629FB">
      <w:footerReference w:type="default" r:id="rId7"/>
      <w:pgSz w:w="11906" w:h="16838"/>
      <w:pgMar w:top="1417" w:right="849" w:bottom="1417" w:left="1417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305" w:rsidRDefault="00CD6305" w:rsidP="008926DC">
      <w:r>
        <w:separator/>
      </w:r>
    </w:p>
  </w:endnote>
  <w:endnote w:type="continuationSeparator" w:id="0">
    <w:p w:rsidR="00CD6305" w:rsidRDefault="00CD6305" w:rsidP="008926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A0204"/>
    <w:charset w:val="EE"/>
    <w:family w:val="roman"/>
    <w:pitch w:val="variable"/>
    <w:sig w:usb0="E00002FF" w:usb1="400004FF" w:usb2="00000000" w:usb3="00000000" w:csb0="0000019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305" w:rsidRPr="00691AAC" w:rsidRDefault="00CD6305" w:rsidP="008926DC">
    <w:pPr>
      <w:pStyle w:val="Footer"/>
      <w:framePr w:wrap="auto" w:vAnchor="text" w:hAnchor="margin" w:xAlign="center" w:y="1"/>
      <w:rPr>
        <w:rStyle w:val="PageNumber"/>
        <w:rFonts w:ascii="Arial" w:hAnsi="Arial" w:cs="Arial"/>
        <w:sz w:val="16"/>
        <w:szCs w:val="16"/>
      </w:rPr>
    </w:pPr>
    <w:r w:rsidRPr="00691AAC">
      <w:rPr>
        <w:rStyle w:val="PageNumber"/>
        <w:rFonts w:ascii="Arial" w:hAnsi="Arial" w:cs="Arial"/>
        <w:sz w:val="16"/>
        <w:szCs w:val="16"/>
      </w:rPr>
      <w:fldChar w:fldCharType="begin"/>
    </w:r>
    <w:r w:rsidRPr="00691AAC">
      <w:rPr>
        <w:rStyle w:val="PageNumber"/>
        <w:rFonts w:ascii="Arial" w:hAnsi="Arial" w:cs="Arial"/>
        <w:sz w:val="16"/>
        <w:szCs w:val="16"/>
      </w:rPr>
      <w:instrText xml:space="preserve">PAGE  </w:instrText>
    </w:r>
    <w:r w:rsidRPr="00691AAC">
      <w:rPr>
        <w:rStyle w:val="PageNumber"/>
        <w:rFonts w:ascii="Arial" w:hAnsi="Arial" w:cs="Arial"/>
        <w:sz w:val="16"/>
        <w:szCs w:val="16"/>
      </w:rPr>
      <w:fldChar w:fldCharType="separate"/>
    </w:r>
    <w:r>
      <w:rPr>
        <w:rStyle w:val="PageNumber"/>
        <w:rFonts w:ascii="Arial" w:hAnsi="Arial" w:cs="Arial"/>
        <w:noProof/>
        <w:sz w:val="16"/>
        <w:szCs w:val="16"/>
      </w:rPr>
      <w:t>- 1 -</w:t>
    </w:r>
    <w:r w:rsidRPr="00691AAC">
      <w:rPr>
        <w:rStyle w:val="PageNumber"/>
        <w:rFonts w:ascii="Arial" w:hAnsi="Arial" w:cs="Arial"/>
        <w:sz w:val="16"/>
        <w:szCs w:val="16"/>
      </w:rPr>
      <w:fldChar w:fldCharType="end"/>
    </w:r>
  </w:p>
  <w:p w:rsidR="00CD6305" w:rsidRDefault="00CD630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305" w:rsidRDefault="00CD6305" w:rsidP="008926DC">
      <w:r>
        <w:separator/>
      </w:r>
    </w:p>
  </w:footnote>
  <w:footnote w:type="continuationSeparator" w:id="0">
    <w:p w:rsidR="00CD6305" w:rsidRDefault="00CD6305" w:rsidP="008926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4D33DAD"/>
    <w:multiLevelType w:val="hybridMultilevel"/>
    <w:tmpl w:val="7BB418C8"/>
    <w:lvl w:ilvl="0" w:tplc="42729F5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4018C"/>
    <w:multiLevelType w:val="hybridMultilevel"/>
    <w:tmpl w:val="2A740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0D0408"/>
    <w:multiLevelType w:val="hybridMultilevel"/>
    <w:tmpl w:val="CBFAD864"/>
    <w:lvl w:ilvl="0" w:tplc="2124D942">
      <w:start w:val="1"/>
      <w:numFmt w:val="bullet"/>
      <w:lvlText w:val=""/>
      <w:lvlJc w:val="left"/>
      <w:pPr>
        <w:ind w:left="928" w:hanging="360"/>
      </w:pPr>
      <w:rPr>
        <w:rFonts w:ascii="Symbol" w:hAnsi="Symbol" w:cs="Symbol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26712D"/>
    <w:multiLevelType w:val="hybridMultilevel"/>
    <w:tmpl w:val="3A0C6C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B5F78"/>
    <w:multiLevelType w:val="hybridMultilevel"/>
    <w:tmpl w:val="86EA26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4D76E2"/>
    <w:multiLevelType w:val="hybridMultilevel"/>
    <w:tmpl w:val="4CB8BF00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CBA3A00"/>
    <w:multiLevelType w:val="hybridMultilevel"/>
    <w:tmpl w:val="D108E0F0"/>
    <w:lvl w:ilvl="0" w:tplc="CFAECEB2">
      <w:start w:val="1"/>
      <w:numFmt w:val="decimal"/>
      <w:lvlText w:val="%1)"/>
      <w:lvlJc w:val="left"/>
      <w:pPr>
        <w:tabs>
          <w:tab w:val="num" w:pos="357"/>
        </w:tabs>
        <w:ind w:firstLine="2520"/>
      </w:pPr>
      <w:rPr>
        <w:rFonts w:ascii="Arial" w:hAnsi="Arial" w:cs="Arial" w:hint="default"/>
        <w:sz w:val="20"/>
        <w:szCs w:val="20"/>
      </w:rPr>
    </w:lvl>
    <w:lvl w:ilvl="1" w:tplc="12DA99FA">
      <w:start w:val="13"/>
      <w:numFmt w:val="ordinal"/>
      <w:lvlText w:val="%2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color w:val="auto"/>
        <w:sz w:val="20"/>
        <w:szCs w:val="20"/>
      </w:rPr>
    </w:lvl>
    <w:lvl w:ilvl="2" w:tplc="04150017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081C8C"/>
    <w:multiLevelType w:val="hybridMultilevel"/>
    <w:tmpl w:val="AE4E8C82"/>
    <w:lvl w:ilvl="0" w:tplc="CB983A00">
      <w:start w:val="1"/>
      <w:numFmt w:val="decimal"/>
      <w:lvlText w:val="%1)"/>
      <w:lvlJc w:val="left"/>
      <w:pPr>
        <w:ind w:left="1434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>
      <w:start w:val="1"/>
      <w:numFmt w:val="lowerRoman"/>
      <w:lvlText w:val="%3."/>
      <w:lvlJc w:val="right"/>
      <w:pPr>
        <w:ind w:left="2874" w:hanging="180"/>
      </w:pPr>
    </w:lvl>
    <w:lvl w:ilvl="3" w:tplc="0415000F">
      <w:start w:val="1"/>
      <w:numFmt w:val="decimal"/>
      <w:lvlText w:val="%4."/>
      <w:lvlJc w:val="left"/>
      <w:pPr>
        <w:ind w:left="3594" w:hanging="360"/>
      </w:pPr>
    </w:lvl>
    <w:lvl w:ilvl="4" w:tplc="04150019">
      <w:start w:val="1"/>
      <w:numFmt w:val="lowerLetter"/>
      <w:lvlText w:val="%5."/>
      <w:lvlJc w:val="left"/>
      <w:pPr>
        <w:ind w:left="4314" w:hanging="360"/>
      </w:pPr>
    </w:lvl>
    <w:lvl w:ilvl="5" w:tplc="0415001B">
      <w:start w:val="1"/>
      <w:numFmt w:val="lowerRoman"/>
      <w:lvlText w:val="%6."/>
      <w:lvlJc w:val="right"/>
      <w:pPr>
        <w:ind w:left="5034" w:hanging="180"/>
      </w:pPr>
    </w:lvl>
    <w:lvl w:ilvl="6" w:tplc="0415000F">
      <w:start w:val="1"/>
      <w:numFmt w:val="decimal"/>
      <w:lvlText w:val="%7."/>
      <w:lvlJc w:val="left"/>
      <w:pPr>
        <w:ind w:left="5754" w:hanging="360"/>
      </w:pPr>
    </w:lvl>
    <w:lvl w:ilvl="7" w:tplc="04150019">
      <w:start w:val="1"/>
      <w:numFmt w:val="lowerLetter"/>
      <w:lvlText w:val="%8."/>
      <w:lvlJc w:val="left"/>
      <w:pPr>
        <w:ind w:left="6474" w:hanging="360"/>
      </w:pPr>
    </w:lvl>
    <w:lvl w:ilvl="8" w:tplc="0415001B">
      <w:start w:val="1"/>
      <w:numFmt w:val="lowerRoman"/>
      <w:lvlText w:val="%9."/>
      <w:lvlJc w:val="right"/>
      <w:pPr>
        <w:ind w:left="7194" w:hanging="180"/>
      </w:pPr>
    </w:lvl>
  </w:abstractNum>
  <w:abstractNum w:abstractNumId="9">
    <w:nsid w:val="25B41371"/>
    <w:multiLevelType w:val="singleLevel"/>
    <w:tmpl w:val="E1E6FA8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</w:abstractNum>
  <w:abstractNum w:abstractNumId="10">
    <w:nsid w:val="2E9077F4"/>
    <w:multiLevelType w:val="hybridMultilevel"/>
    <w:tmpl w:val="1A8EFEA4"/>
    <w:lvl w:ilvl="0" w:tplc="8A869784">
      <w:start w:val="2"/>
      <w:numFmt w:val="decimal"/>
      <w:lvlText w:val="%1."/>
      <w:lvlJc w:val="left"/>
      <w:pPr>
        <w:ind w:left="108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1251868"/>
    <w:multiLevelType w:val="singleLevel"/>
    <w:tmpl w:val="8158888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  <w:bCs w:val="0"/>
        <w:sz w:val="24"/>
        <w:szCs w:val="24"/>
      </w:rPr>
    </w:lvl>
  </w:abstractNum>
  <w:abstractNum w:abstractNumId="12">
    <w:nsid w:val="339A5D35"/>
    <w:multiLevelType w:val="hybridMultilevel"/>
    <w:tmpl w:val="E5C8C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610CC5"/>
    <w:multiLevelType w:val="hybridMultilevel"/>
    <w:tmpl w:val="03AC39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3E6E1E"/>
    <w:multiLevelType w:val="hybridMultilevel"/>
    <w:tmpl w:val="CF0EFAFE"/>
    <w:lvl w:ilvl="0" w:tplc="66B0E04C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8A837D4"/>
    <w:multiLevelType w:val="hybridMultilevel"/>
    <w:tmpl w:val="0DFC0346"/>
    <w:lvl w:ilvl="0" w:tplc="EEBEAD68">
      <w:start w:val="1"/>
      <w:numFmt w:val="ordinal"/>
      <w:lvlText w:val="%1"/>
      <w:lvlJc w:val="left"/>
      <w:pPr>
        <w:tabs>
          <w:tab w:val="num" w:pos="2833"/>
        </w:tabs>
        <w:ind w:left="2833" w:hanging="360"/>
      </w:pPr>
      <w:rPr>
        <w:rFonts w:ascii="Arial" w:hAnsi="Arial" w:cs="Arial" w:hint="default"/>
        <w:i w:val="0"/>
        <w:i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8E08A4"/>
    <w:multiLevelType w:val="hybridMultilevel"/>
    <w:tmpl w:val="61DA5FE0"/>
    <w:lvl w:ilvl="0" w:tplc="282ED928">
      <w:start w:val="4"/>
      <w:numFmt w:val="decimal"/>
      <w:lvlText w:val="%1."/>
      <w:lvlJc w:val="left"/>
      <w:pPr>
        <w:ind w:left="110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28" w:hanging="360"/>
      </w:pPr>
    </w:lvl>
    <w:lvl w:ilvl="2" w:tplc="0415001B">
      <w:start w:val="1"/>
      <w:numFmt w:val="lowerRoman"/>
      <w:lvlText w:val="%3."/>
      <w:lvlJc w:val="right"/>
      <w:pPr>
        <w:ind w:left="2548" w:hanging="180"/>
      </w:pPr>
    </w:lvl>
    <w:lvl w:ilvl="3" w:tplc="0415000F">
      <w:start w:val="1"/>
      <w:numFmt w:val="decimal"/>
      <w:lvlText w:val="%4."/>
      <w:lvlJc w:val="left"/>
      <w:pPr>
        <w:ind w:left="3268" w:hanging="360"/>
      </w:pPr>
    </w:lvl>
    <w:lvl w:ilvl="4" w:tplc="04150019">
      <w:start w:val="1"/>
      <w:numFmt w:val="lowerLetter"/>
      <w:lvlText w:val="%5."/>
      <w:lvlJc w:val="left"/>
      <w:pPr>
        <w:ind w:left="3988" w:hanging="360"/>
      </w:pPr>
    </w:lvl>
    <w:lvl w:ilvl="5" w:tplc="0415001B">
      <w:start w:val="1"/>
      <w:numFmt w:val="lowerRoman"/>
      <w:lvlText w:val="%6."/>
      <w:lvlJc w:val="right"/>
      <w:pPr>
        <w:ind w:left="4708" w:hanging="180"/>
      </w:pPr>
    </w:lvl>
    <w:lvl w:ilvl="6" w:tplc="0415000F">
      <w:start w:val="1"/>
      <w:numFmt w:val="decimal"/>
      <w:lvlText w:val="%7."/>
      <w:lvlJc w:val="left"/>
      <w:pPr>
        <w:ind w:left="5428" w:hanging="360"/>
      </w:pPr>
    </w:lvl>
    <w:lvl w:ilvl="7" w:tplc="04150019">
      <w:start w:val="1"/>
      <w:numFmt w:val="lowerLetter"/>
      <w:lvlText w:val="%8."/>
      <w:lvlJc w:val="left"/>
      <w:pPr>
        <w:ind w:left="6148" w:hanging="360"/>
      </w:pPr>
    </w:lvl>
    <w:lvl w:ilvl="8" w:tplc="0415001B">
      <w:start w:val="1"/>
      <w:numFmt w:val="lowerRoman"/>
      <w:lvlText w:val="%9."/>
      <w:lvlJc w:val="right"/>
      <w:pPr>
        <w:ind w:left="6868" w:hanging="180"/>
      </w:pPr>
    </w:lvl>
  </w:abstractNum>
  <w:abstractNum w:abstractNumId="17">
    <w:nsid w:val="497148B2"/>
    <w:multiLevelType w:val="hybridMultilevel"/>
    <w:tmpl w:val="506E0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DF3FFB"/>
    <w:multiLevelType w:val="hybridMultilevel"/>
    <w:tmpl w:val="8DF2198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0297448"/>
    <w:multiLevelType w:val="hybridMultilevel"/>
    <w:tmpl w:val="707A86D0"/>
    <w:lvl w:ilvl="0" w:tplc="E812B9E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C014BF"/>
    <w:multiLevelType w:val="hybridMultilevel"/>
    <w:tmpl w:val="220EBE48"/>
    <w:lvl w:ilvl="0" w:tplc="4FEEB1B8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3215B04"/>
    <w:multiLevelType w:val="hybridMultilevel"/>
    <w:tmpl w:val="F70C297C"/>
    <w:lvl w:ilvl="0" w:tplc="EFDC8E60">
      <w:start w:val="2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558646B9"/>
    <w:multiLevelType w:val="hybridMultilevel"/>
    <w:tmpl w:val="E116B7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7737CE"/>
    <w:multiLevelType w:val="hybridMultilevel"/>
    <w:tmpl w:val="0FA22A86"/>
    <w:lvl w:ilvl="0" w:tplc="AA365F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7F47D1C"/>
    <w:multiLevelType w:val="hybridMultilevel"/>
    <w:tmpl w:val="0370444C"/>
    <w:lvl w:ilvl="0" w:tplc="C1B48EC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4A3C5A"/>
    <w:multiLevelType w:val="hybridMultilevel"/>
    <w:tmpl w:val="FEB03AA0"/>
    <w:lvl w:ilvl="0" w:tplc="6974E92A">
      <w:start w:val="2"/>
      <w:numFmt w:val="ordinal"/>
      <w:lvlText w:val="%1"/>
      <w:lvlJc w:val="left"/>
      <w:pPr>
        <w:ind w:left="1108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828" w:hanging="360"/>
      </w:pPr>
    </w:lvl>
    <w:lvl w:ilvl="2" w:tplc="0415001B">
      <w:start w:val="1"/>
      <w:numFmt w:val="lowerRoman"/>
      <w:lvlText w:val="%3."/>
      <w:lvlJc w:val="right"/>
      <w:pPr>
        <w:ind w:left="2548" w:hanging="180"/>
      </w:pPr>
    </w:lvl>
    <w:lvl w:ilvl="3" w:tplc="0415000F">
      <w:start w:val="1"/>
      <w:numFmt w:val="decimal"/>
      <w:lvlText w:val="%4."/>
      <w:lvlJc w:val="left"/>
      <w:pPr>
        <w:ind w:left="3268" w:hanging="360"/>
      </w:pPr>
    </w:lvl>
    <w:lvl w:ilvl="4" w:tplc="04150019">
      <w:start w:val="1"/>
      <w:numFmt w:val="lowerLetter"/>
      <w:lvlText w:val="%5."/>
      <w:lvlJc w:val="left"/>
      <w:pPr>
        <w:ind w:left="3988" w:hanging="360"/>
      </w:pPr>
    </w:lvl>
    <w:lvl w:ilvl="5" w:tplc="0415001B">
      <w:start w:val="1"/>
      <w:numFmt w:val="lowerRoman"/>
      <w:lvlText w:val="%6."/>
      <w:lvlJc w:val="right"/>
      <w:pPr>
        <w:ind w:left="4708" w:hanging="180"/>
      </w:pPr>
    </w:lvl>
    <w:lvl w:ilvl="6" w:tplc="0415000F">
      <w:start w:val="1"/>
      <w:numFmt w:val="decimal"/>
      <w:lvlText w:val="%7."/>
      <w:lvlJc w:val="left"/>
      <w:pPr>
        <w:ind w:left="5428" w:hanging="360"/>
      </w:pPr>
    </w:lvl>
    <w:lvl w:ilvl="7" w:tplc="04150019">
      <w:start w:val="1"/>
      <w:numFmt w:val="lowerLetter"/>
      <w:lvlText w:val="%8."/>
      <w:lvlJc w:val="left"/>
      <w:pPr>
        <w:ind w:left="6148" w:hanging="360"/>
      </w:pPr>
    </w:lvl>
    <w:lvl w:ilvl="8" w:tplc="0415001B">
      <w:start w:val="1"/>
      <w:numFmt w:val="lowerRoman"/>
      <w:lvlText w:val="%9."/>
      <w:lvlJc w:val="right"/>
      <w:pPr>
        <w:ind w:left="6868" w:hanging="180"/>
      </w:pPr>
    </w:lvl>
  </w:abstractNum>
  <w:abstractNum w:abstractNumId="26">
    <w:nsid w:val="603C1CA1"/>
    <w:multiLevelType w:val="hybridMultilevel"/>
    <w:tmpl w:val="83749926"/>
    <w:lvl w:ilvl="0" w:tplc="AB2E883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5553432"/>
    <w:multiLevelType w:val="hybridMultilevel"/>
    <w:tmpl w:val="5C34C6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3E063A"/>
    <w:multiLevelType w:val="hybridMultilevel"/>
    <w:tmpl w:val="B730442C"/>
    <w:lvl w:ilvl="0" w:tplc="5BC4CEB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D52A5B"/>
    <w:multiLevelType w:val="hybridMultilevel"/>
    <w:tmpl w:val="72F0BB92"/>
    <w:lvl w:ilvl="0" w:tplc="E5523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B4759A"/>
    <w:multiLevelType w:val="hybridMultilevel"/>
    <w:tmpl w:val="F1C23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1C65AF"/>
    <w:multiLevelType w:val="hybridMultilevel"/>
    <w:tmpl w:val="9DF2F2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4A246C9"/>
    <w:multiLevelType w:val="hybridMultilevel"/>
    <w:tmpl w:val="4426C824"/>
    <w:lvl w:ilvl="0" w:tplc="3988769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62541AD"/>
    <w:multiLevelType w:val="singleLevel"/>
    <w:tmpl w:val="BBE61228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>
    <w:nsid w:val="7E607FE3"/>
    <w:multiLevelType w:val="hybridMultilevel"/>
    <w:tmpl w:val="1562D77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3437CF"/>
    <w:multiLevelType w:val="hybridMultilevel"/>
    <w:tmpl w:val="7C5AF298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>
      <w:start w:val="1"/>
      <w:numFmt w:val="lowerLetter"/>
      <w:lvlText w:val="%5."/>
      <w:lvlJc w:val="left"/>
      <w:pPr>
        <w:ind w:left="3957" w:hanging="360"/>
      </w:pPr>
    </w:lvl>
    <w:lvl w:ilvl="5" w:tplc="0415001B">
      <w:start w:val="1"/>
      <w:numFmt w:val="lowerRoman"/>
      <w:lvlText w:val="%6."/>
      <w:lvlJc w:val="right"/>
      <w:pPr>
        <w:ind w:left="4677" w:hanging="180"/>
      </w:pPr>
    </w:lvl>
    <w:lvl w:ilvl="6" w:tplc="0415000F">
      <w:start w:val="1"/>
      <w:numFmt w:val="decimal"/>
      <w:lvlText w:val="%7."/>
      <w:lvlJc w:val="left"/>
      <w:pPr>
        <w:ind w:left="5397" w:hanging="360"/>
      </w:pPr>
    </w:lvl>
    <w:lvl w:ilvl="7" w:tplc="04150019">
      <w:start w:val="1"/>
      <w:numFmt w:val="lowerLetter"/>
      <w:lvlText w:val="%8."/>
      <w:lvlJc w:val="left"/>
      <w:pPr>
        <w:ind w:left="6117" w:hanging="360"/>
      </w:pPr>
    </w:lvl>
    <w:lvl w:ilvl="8" w:tplc="0415001B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1"/>
  </w:num>
  <w:num w:numId="2">
    <w:abstractNumId w:val="33"/>
  </w:num>
  <w:num w:numId="3">
    <w:abstractNumId w:val="9"/>
  </w:num>
  <w:num w:numId="4">
    <w:abstractNumId w:val="20"/>
  </w:num>
  <w:num w:numId="5">
    <w:abstractNumId w:val="7"/>
  </w:num>
  <w:num w:numId="6">
    <w:abstractNumId w:val="15"/>
  </w:num>
  <w:num w:numId="7">
    <w:abstractNumId w:val="31"/>
  </w:num>
  <w:num w:numId="8">
    <w:abstractNumId w:val="22"/>
  </w:num>
  <w:num w:numId="9">
    <w:abstractNumId w:val="21"/>
  </w:num>
  <w:num w:numId="10">
    <w:abstractNumId w:val="19"/>
  </w:num>
  <w:num w:numId="11">
    <w:abstractNumId w:val="9"/>
    <w:lvlOverride w:ilvl="0">
      <w:startOverride w:val="3"/>
    </w:lvlOverride>
  </w:num>
  <w:num w:numId="12">
    <w:abstractNumId w:val="0"/>
  </w:num>
  <w:num w:numId="13">
    <w:abstractNumId w:val="24"/>
  </w:num>
  <w:num w:numId="14">
    <w:abstractNumId w:val="28"/>
  </w:num>
  <w:num w:numId="15">
    <w:abstractNumId w:val="32"/>
  </w:num>
  <w:num w:numId="16">
    <w:abstractNumId w:val="10"/>
  </w:num>
  <w:num w:numId="17">
    <w:abstractNumId w:val="26"/>
  </w:num>
  <w:num w:numId="18">
    <w:abstractNumId w:val="29"/>
  </w:num>
  <w:num w:numId="19">
    <w:abstractNumId w:val="4"/>
  </w:num>
  <w:num w:numId="20">
    <w:abstractNumId w:val="30"/>
  </w:num>
  <w:num w:numId="21">
    <w:abstractNumId w:val="5"/>
  </w:num>
  <w:num w:numId="22">
    <w:abstractNumId w:val="13"/>
  </w:num>
  <w:num w:numId="23">
    <w:abstractNumId w:val="2"/>
  </w:num>
  <w:num w:numId="24">
    <w:abstractNumId w:val="35"/>
  </w:num>
  <w:num w:numId="25">
    <w:abstractNumId w:val="18"/>
  </w:num>
  <w:num w:numId="26">
    <w:abstractNumId w:val="27"/>
  </w:num>
  <w:num w:numId="27">
    <w:abstractNumId w:val="34"/>
  </w:num>
  <w:num w:numId="28">
    <w:abstractNumId w:val="17"/>
  </w:num>
  <w:num w:numId="29">
    <w:abstractNumId w:val="23"/>
  </w:num>
  <w:num w:numId="30">
    <w:abstractNumId w:val="12"/>
  </w:num>
  <w:num w:numId="31">
    <w:abstractNumId w:val="14"/>
  </w:num>
  <w:num w:numId="32">
    <w:abstractNumId w:val="6"/>
  </w:num>
  <w:num w:numId="3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"/>
  </w:num>
  <w:num w:numId="35">
    <w:abstractNumId w:val="8"/>
  </w:num>
  <w:num w:numId="36">
    <w:abstractNumId w:val="1"/>
  </w:num>
  <w:num w:numId="37">
    <w:abstractNumId w:val="16"/>
  </w:num>
  <w:num w:numId="3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04AE"/>
    <w:rsid w:val="00012CF0"/>
    <w:rsid w:val="00021241"/>
    <w:rsid w:val="00027AD7"/>
    <w:rsid w:val="000309F0"/>
    <w:rsid w:val="00036CCE"/>
    <w:rsid w:val="000411BA"/>
    <w:rsid w:val="0004213F"/>
    <w:rsid w:val="0005699D"/>
    <w:rsid w:val="00060A43"/>
    <w:rsid w:val="00061783"/>
    <w:rsid w:val="00061B18"/>
    <w:rsid w:val="00063EBC"/>
    <w:rsid w:val="00064B4E"/>
    <w:rsid w:val="00065019"/>
    <w:rsid w:val="0006756F"/>
    <w:rsid w:val="000705DF"/>
    <w:rsid w:val="00087878"/>
    <w:rsid w:val="00090C72"/>
    <w:rsid w:val="000A2A18"/>
    <w:rsid w:val="000A2DA6"/>
    <w:rsid w:val="000A4547"/>
    <w:rsid w:val="000B1187"/>
    <w:rsid w:val="000D4F30"/>
    <w:rsid w:val="000E3456"/>
    <w:rsid w:val="000E7784"/>
    <w:rsid w:val="000F3053"/>
    <w:rsid w:val="001049F5"/>
    <w:rsid w:val="001138DB"/>
    <w:rsid w:val="001233CC"/>
    <w:rsid w:val="00127899"/>
    <w:rsid w:val="0013584C"/>
    <w:rsid w:val="0014763E"/>
    <w:rsid w:val="00150C87"/>
    <w:rsid w:val="0016044F"/>
    <w:rsid w:val="00162199"/>
    <w:rsid w:val="001629FB"/>
    <w:rsid w:val="0016506D"/>
    <w:rsid w:val="00167DBE"/>
    <w:rsid w:val="001731BC"/>
    <w:rsid w:val="00174841"/>
    <w:rsid w:val="0018530C"/>
    <w:rsid w:val="00185A0D"/>
    <w:rsid w:val="001913B0"/>
    <w:rsid w:val="00192E3F"/>
    <w:rsid w:val="00193097"/>
    <w:rsid w:val="001A1096"/>
    <w:rsid w:val="001A33F1"/>
    <w:rsid w:val="001A7099"/>
    <w:rsid w:val="001C5AE2"/>
    <w:rsid w:val="001C63A0"/>
    <w:rsid w:val="001D0806"/>
    <w:rsid w:val="001D16AD"/>
    <w:rsid w:val="001D79DD"/>
    <w:rsid w:val="00202F47"/>
    <w:rsid w:val="00206A0B"/>
    <w:rsid w:val="002070F0"/>
    <w:rsid w:val="0021570E"/>
    <w:rsid w:val="002172E4"/>
    <w:rsid w:val="00225E18"/>
    <w:rsid w:val="00250AD4"/>
    <w:rsid w:val="00257BBD"/>
    <w:rsid w:val="00266349"/>
    <w:rsid w:val="00266DFD"/>
    <w:rsid w:val="00266F6C"/>
    <w:rsid w:val="00274BD8"/>
    <w:rsid w:val="00275B25"/>
    <w:rsid w:val="00276CEA"/>
    <w:rsid w:val="00294CB4"/>
    <w:rsid w:val="00296CA3"/>
    <w:rsid w:val="00297141"/>
    <w:rsid w:val="00297A56"/>
    <w:rsid w:val="002A35BF"/>
    <w:rsid w:val="002B0616"/>
    <w:rsid w:val="002B0FE4"/>
    <w:rsid w:val="002B0FE5"/>
    <w:rsid w:val="002B19B7"/>
    <w:rsid w:val="002B2693"/>
    <w:rsid w:val="002B7984"/>
    <w:rsid w:val="002C1555"/>
    <w:rsid w:val="002C2597"/>
    <w:rsid w:val="002C485B"/>
    <w:rsid w:val="002D5525"/>
    <w:rsid w:val="002D6AE2"/>
    <w:rsid w:val="002D71C4"/>
    <w:rsid w:val="002E17AA"/>
    <w:rsid w:val="002F2064"/>
    <w:rsid w:val="002F723F"/>
    <w:rsid w:val="00313693"/>
    <w:rsid w:val="00316409"/>
    <w:rsid w:val="00321B92"/>
    <w:rsid w:val="00330CB9"/>
    <w:rsid w:val="00332E8F"/>
    <w:rsid w:val="0034702E"/>
    <w:rsid w:val="00347DC5"/>
    <w:rsid w:val="00361415"/>
    <w:rsid w:val="00363123"/>
    <w:rsid w:val="00363562"/>
    <w:rsid w:val="003708FF"/>
    <w:rsid w:val="00372963"/>
    <w:rsid w:val="00372E5D"/>
    <w:rsid w:val="00373561"/>
    <w:rsid w:val="0037481D"/>
    <w:rsid w:val="0038048C"/>
    <w:rsid w:val="00386596"/>
    <w:rsid w:val="00387CFC"/>
    <w:rsid w:val="00397A43"/>
    <w:rsid w:val="003A13C1"/>
    <w:rsid w:val="003A566E"/>
    <w:rsid w:val="003C4153"/>
    <w:rsid w:val="003D1319"/>
    <w:rsid w:val="003D1F11"/>
    <w:rsid w:val="003E437C"/>
    <w:rsid w:val="003E462C"/>
    <w:rsid w:val="003E74E0"/>
    <w:rsid w:val="003F1BC8"/>
    <w:rsid w:val="0040511A"/>
    <w:rsid w:val="0042581A"/>
    <w:rsid w:val="004263A5"/>
    <w:rsid w:val="00430B6C"/>
    <w:rsid w:val="00436761"/>
    <w:rsid w:val="0044123F"/>
    <w:rsid w:val="004413B0"/>
    <w:rsid w:val="00444F68"/>
    <w:rsid w:val="004631E7"/>
    <w:rsid w:val="0048374A"/>
    <w:rsid w:val="004A2C25"/>
    <w:rsid w:val="004A529C"/>
    <w:rsid w:val="004B0CDA"/>
    <w:rsid w:val="004B65D3"/>
    <w:rsid w:val="004C6169"/>
    <w:rsid w:val="004C6C16"/>
    <w:rsid w:val="004D4126"/>
    <w:rsid w:val="004D5837"/>
    <w:rsid w:val="004E0AC1"/>
    <w:rsid w:val="004F0E7D"/>
    <w:rsid w:val="004F3A4C"/>
    <w:rsid w:val="004F6CAA"/>
    <w:rsid w:val="0050041F"/>
    <w:rsid w:val="005028D5"/>
    <w:rsid w:val="00505656"/>
    <w:rsid w:val="00510626"/>
    <w:rsid w:val="005111EB"/>
    <w:rsid w:val="00513B6A"/>
    <w:rsid w:val="00517E6F"/>
    <w:rsid w:val="00525FE6"/>
    <w:rsid w:val="00526626"/>
    <w:rsid w:val="00526F8F"/>
    <w:rsid w:val="0053068E"/>
    <w:rsid w:val="00534FBA"/>
    <w:rsid w:val="0054392B"/>
    <w:rsid w:val="00550F74"/>
    <w:rsid w:val="0056166A"/>
    <w:rsid w:val="005633C5"/>
    <w:rsid w:val="00573BA2"/>
    <w:rsid w:val="005765C5"/>
    <w:rsid w:val="0058205B"/>
    <w:rsid w:val="005A40CB"/>
    <w:rsid w:val="005C28AB"/>
    <w:rsid w:val="005C2DC9"/>
    <w:rsid w:val="005C3649"/>
    <w:rsid w:val="005E0A5E"/>
    <w:rsid w:val="005E31BA"/>
    <w:rsid w:val="005E4432"/>
    <w:rsid w:val="005F6AE7"/>
    <w:rsid w:val="00600476"/>
    <w:rsid w:val="0060169B"/>
    <w:rsid w:val="00611FBB"/>
    <w:rsid w:val="006157D8"/>
    <w:rsid w:val="00621D37"/>
    <w:rsid w:val="00633E38"/>
    <w:rsid w:val="00646F2E"/>
    <w:rsid w:val="00652599"/>
    <w:rsid w:val="00657C52"/>
    <w:rsid w:val="006824A4"/>
    <w:rsid w:val="00686ED3"/>
    <w:rsid w:val="006916C4"/>
    <w:rsid w:val="00691AAC"/>
    <w:rsid w:val="00691FAF"/>
    <w:rsid w:val="006A4EEE"/>
    <w:rsid w:val="006B1C13"/>
    <w:rsid w:val="006B484B"/>
    <w:rsid w:val="006E283B"/>
    <w:rsid w:val="006E533D"/>
    <w:rsid w:val="006F4C3C"/>
    <w:rsid w:val="00700DB9"/>
    <w:rsid w:val="00704113"/>
    <w:rsid w:val="00710B49"/>
    <w:rsid w:val="00717035"/>
    <w:rsid w:val="00735BF5"/>
    <w:rsid w:val="007362B3"/>
    <w:rsid w:val="00755701"/>
    <w:rsid w:val="0075704A"/>
    <w:rsid w:val="00760747"/>
    <w:rsid w:val="00770F82"/>
    <w:rsid w:val="00781A5D"/>
    <w:rsid w:val="00795749"/>
    <w:rsid w:val="00795E9C"/>
    <w:rsid w:val="007B0295"/>
    <w:rsid w:val="007B02A8"/>
    <w:rsid w:val="007B3354"/>
    <w:rsid w:val="007B5A60"/>
    <w:rsid w:val="007C4E2A"/>
    <w:rsid w:val="007C6BFF"/>
    <w:rsid w:val="007D025A"/>
    <w:rsid w:val="007D3B68"/>
    <w:rsid w:val="007F2A8C"/>
    <w:rsid w:val="007F7D2B"/>
    <w:rsid w:val="00804840"/>
    <w:rsid w:val="0082032B"/>
    <w:rsid w:val="00823328"/>
    <w:rsid w:val="00826355"/>
    <w:rsid w:val="00834CB5"/>
    <w:rsid w:val="00836A17"/>
    <w:rsid w:val="00842567"/>
    <w:rsid w:val="00850E34"/>
    <w:rsid w:val="00861E4B"/>
    <w:rsid w:val="00866936"/>
    <w:rsid w:val="00870643"/>
    <w:rsid w:val="00872AD5"/>
    <w:rsid w:val="00872E3B"/>
    <w:rsid w:val="00877AE5"/>
    <w:rsid w:val="00877DBD"/>
    <w:rsid w:val="0088508C"/>
    <w:rsid w:val="008926DC"/>
    <w:rsid w:val="00893B12"/>
    <w:rsid w:val="008A373F"/>
    <w:rsid w:val="008B4744"/>
    <w:rsid w:val="008B78D7"/>
    <w:rsid w:val="008C16BD"/>
    <w:rsid w:val="008C6EA7"/>
    <w:rsid w:val="008C7F24"/>
    <w:rsid w:val="008D2584"/>
    <w:rsid w:val="008D5D87"/>
    <w:rsid w:val="008E0B6D"/>
    <w:rsid w:val="008E2E3D"/>
    <w:rsid w:val="008F7876"/>
    <w:rsid w:val="008F7E78"/>
    <w:rsid w:val="009007A6"/>
    <w:rsid w:val="00906561"/>
    <w:rsid w:val="0090719A"/>
    <w:rsid w:val="00910C97"/>
    <w:rsid w:val="00940990"/>
    <w:rsid w:val="009421FE"/>
    <w:rsid w:val="00946FDC"/>
    <w:rsid w:val="00953BDB"/>
    <w:rsid w:val="009604AE"/>
    <w:rsid w:val="00981A81"/>
    <w:rsid w:val="00981C6D"/>
    <w:rsid w:val="0099383A"/>
    <w:rsid w:val="0099614E"/>
    <w:rsid w:val="009A2A67"/>
    <w:rsid w:val="009A7844"/>
    <w:rsid w:val="009C336A"/>
    <w:rsid w:val="009C36AC"/>
    <w:rsid w:val="009D3AE7"/>
    <w:rsid w:val="009D7E73"/>
    <w:rsid w:val="009E06F1"/>
    <w:rsid w:val="009E34AB"/>
    <w:rsid w:val="009E41F7"/>
    <w:rsid w:val="00A016F3"/>
    <w:rsid w:val="00A111F0"/>
    <w:rsid w:val="00A22BC2"/>
    <w:rsid w:val="00A46327"/>
    <w:rsid w:val="00A623BB"/>
    <w:rsid w:val="00A63E24"/>
    <w:rsid w:val="00A640F4"/>
    <w:rsid w:val="00A74238"/>
    <w:rsid w:val="00A91395"/>
    <w:rsid w:val="00AA2190"/>
    <w:rsid w:val="00AA2586"/>
    <w:rsid w:val="00AA2EDF"/>
    <w:rsid w:val="00AB0891"/>
    <w:rsid w:val="00AC5310"/>
    <w:rsid w:val="00AD09B1"/>
    <w:rsid w:val="00AD5280"/>
    <w:rsid w:val="00AD635A"/>
    <w:rsid w:val="00AE1AE2"/>
    <w:rsid w:val="00AF1D69"/>
    <w:rsid w:val="00AF74E0"/>
    <w:rsid w:val="00B00CDF"/>
    <w:rsid w:val="00B149AB"/>
    <w:rsid w:val="00B24B75"/>
    <w:rsid w:val="00B3043C"/>
    <w:rsid w:val="00B339B3"/>
    <w:rsid w:val="00B35D86"/>
    <w:rsid w:val="00B3631D"/>
    <w:rsid w:val="00B42803"/>
    <w:rsid w:val="00B4306C"/>
    <w:rsid w:val="00B56AC6"/>
    <w:rsid w:val="00B666FF"/>
    <w:rsid w:val="00B772FC"/>
    <w:rsid w:val="00B779BA"/>
    <w:rsid w:val="00B81651"/>
    <w:rsid w:val="00B8248C"/>
    <w:rsid w:val="00B979BF"/>
    <w:rsid w:val="00BA7D83"/>
    <w:rsid w:val="00BB30DE"/>
    <w:rsid w:val="00BB6AF7"/>
    <w:rsid w:val="00BD0A23"/>
    <w:rsid w:val="00BE3B0C"/>
    <w:rsid w:val="00BE5337"/>
    <w:rsid w:val="00BF1F81"/>
    <w:rsid w:val="00BF2109"/>
    <w:rsid w:val="00C02F97"/>
    <w:rsid w:val="00C04A3D"/>
    <w:rsid w:val="00C05BB4"/>
    <w:rsid w:val="00C05EE2"/>
    <w:rsid w:val="00C10AA7"/>
    <w:rsid w:val="00C22A8F"/>
    <w:rsid w:val="00C23CA4"/>
    <w:rsid w:val="00C26A68"/>
    <w:rsid w:val="00C32C47"/>
    <w:rsid w:val="00C3525B"/>
    <w:rsid w:val="00C42B3A"/>
    <w:rsid w:val="00C45B3F"/>
    <w:rsid w:val="00C53731"/>
    <w:rsid w:val="00C7512D"/>
    <w:rsid w:val="00C7733F"/>
    <w:rsid w:val="00C95EF8"/>
    <w:rsid w:val="00CA0081"/>
    <w:rsid w:val="00CA10F8"/>
    <w:rsid w:val="00CA1B21"/>
    <w:rsid w:val="00CB0AE4"/>
    <w:rsid w:val="00CB60F8"/>
    <w:rsid w:val="00CB6419"/>
    <w:rsid w:val="00CC2697"/>
    <w:rsid w:val="00CC6E55"/>
    <w:rsid w:val="00CD6305"/>
    <w:rsid w:val="00CE3BB7"/>
    <w:rsid w:val="00CF4F1E"/>
    <w:rsid w:val="00D321D3"/>
    <w:rsid w:val="00D34CB5"/>
    <w:rsid w:val="00D5793F"/>
    <w:rsid w:val="00D60624"/>
    <w:rsid w:val="00D61D23"/>
    <w:rsid w:val="00D67E8E"/>
    <w:rsid w:val="00D81877"/>
    <w:rsid w:val="00D833AC"/>
    <w:rsid w:val="00D9536A"/>
    <w:rsid w:val="00DA111A"/>
    <w:rsid w:val="00DA29FE"/>
    <w:rsid w:val="00DB07B0"/>
    <w:rsid w:val="00DB2619"/>
    <w:rsid w:val="00DC0950"/>
    <w:rsid w:val="00DC23E7"/>
    <w:rsid w:val="00DD22B9"/>
    <w:rsid w:val="00DD2C78"/>
    <w:rsid w:val="00DD3B7E"/>
    <w:rsid w:val="00DF08B5"/>
    <w:rsid w:val="00E02794"/>
    <w:rsid w:val="00E10EDD"/>
    <w:rsid w:val="00E2024E"/>
    <w:rsid w:val="00E221A2"/>
    <w:rsid w:val="00E23215"/>
    <w:rsid w:val="00E256F3"/>
    <w:rsid w:val="00E25C42"/>
    <w:rsid w:val="00E25F40"/>
    <w:rsid w:val="00E460E3"/>
    <w:rsid w:val="00E46723"/>
    <w:rsid w:val="00E54847"/>
    <w:rsid w:val="00E70BF1"/>
    <w:rsid w:val="00E865D2"/>
    <w:rsid w:val="00E924E2"/>
    <w:rsid w:val="00E971B7"/>
    <w:rsid w:val="00EB57D0"/>
    <w:rsid w:val="00EC1882"/>
    <w:rsid w:val="00ED0B59"/>
    <w:rsid w:val="00ED4BA2"/>
    <w:rsid w:val="00ED4C41"/>
    <w:rsid w:val="00EE0A39"/>
    <w:rsid w:val="00EE0E4A"/>
    <w:rsid w:val="00EE341C"/>
    <w:rsid w:val="00EE7AFB"/>
    <w:rsid w:val="00F013AE"/>
    <w:rsid w:val="00F22F5E"/>
    <w:rsid w:val="00F302E8"/>
    <w:rsid w:val="00F31F44"/>
    <w:rsid w:val="00F33357"/>
    <w:rsid w:val="00F342ED"/>
    <w:rsid w:val="00F35849"/>
    <w:rsid w:val="00F61B13"/>
    <w:rsid w:val="00F64E64"/>
    <w:rsid w:val="00F8234F"/>
    <w:rsid w:val="00F8548D"/>
    <w:rsid w:val="00FA5710"/>
    <w:rsid w:val="00FA684D"/>
    <w:rsid w:val="00FB1ADC"/>
    <w:rsid w:val="00FC4C82"/>
    <w:rsid w:val="00FC663A"/>
    <w:rsid w:val="00FD55E9"/>
    <w:rsid w:val="00FD7EAA"/>
    <w:rsid w:val="00FE0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uiPriority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uiPriority="0"/>
    <w:lsdException w:name="Table Simple 2" w:locked="1" w:uiPriority="0"/>
    <w:lsdException w:name="Table Simple 3" w:locked="1" w:uiPriority="0"/>
    <w:lsdException w:name="Table Classic 1" w:locked="1" w:uiPriority="0"/>
    <w:lsdException w:name="Table Classic 2" w:locked="1" w:uiPriority="0"/>
    <w:lsdException w:name="Table Classic 3" w:locked="1" w:uiPriority="0"/>
    <w:lsdException w:name="Table Classic 4" w:locked="1" w:uiPriority="0"/>
    <w:lsdException w:name="Table Colorful 1" w:locked="1" w:uiPriority="0"/>
    <w:lsdException w:name="Table Colorful 2" w:locked="1" w:uiPriority="0"/>
    <w:lsdException w:name="Table Colorful 3" w:locked="1" w:uiPriority="0"/>
    <w:lsdException w:name="Table Columns 1" w:locked="1" w:uiPriority="0"/>
    <w:lsdException w:name="Table Columns 2" w:locked="1" w:uiPriority="0"/>
    <w:lsdException w:name="Table Columns 3" w:locked="1" w:uiPriority="0"/>
    <w:lsdException w:name="Table Columns 4" w:locked="1" w:uiPriority="0"/>
    <w:lsdException w:name="Table Columns 5" w:locked="1" w:uiPriority="0"/>
    <w:lsdException w:name="Table Grid 1" w:locked="1" w:uiPriority="0"/>
    <w:lsdException w:name="Table Grid 2" w:locked="1" w:uiPriority="0"/>
    <w:lsdException w:name="Table Grid 3" w:locked="1" w:uiPriority="0"/>
    <w:lsdException w:name="Table Grid 4" w:locked="1" w:uiPriority="0"/>
    <w:lsdException w:name="Table Grid 5" w:locked="1" w:uiPriority="0"/>
    <w:lsdException w:name="Table Grid 6" w:locked="1" w:uiPriority="0"/>
    <w:lsdException w:name="Table Grid 7" w:locked="1" w:uiPriority="0"/>
    <w:lsdException w:name="Table Grid 8" w:locked="1" w:uiPriority="0"/>
    <w:lsdException w:name="Table List 1" w:locked="1" w:uiPriority="0"/>
    <w:lsdException w:name="Table List 2" w:locked="1" w:uiPriority="0"/>
    <w:lsdException w:name="Table List 3" w:locked="1" w:uiPriority="0"/>
    <w:lsdException w:name="Table List 4" w:locked="1" w:uiPriority="0"/>
    <w:lsdException w:name="Table List 5" w:locked="1" w:uiPriority="0"/>
    <w:lsdException w:name="Table List 6" w:locked="1" w:uiPriority="0"/>
    <w:lsdException w:name="Table List 7" w:locked="1" w:uiPriority="0"/>
    <w:lsdException w:name="Table List 8" w:locked="1" w:uiPriority="0"/>
    <w:lsdException w:name="Table 3D effects 1" w:locked="1" w:uiPriority="0"/>
    <w:lsdException w:name="Table 3D effects 2" w:locked="1" w:uiPriority="0"/>
    <w:lsdException w:name="Table 3D effects 3" w:locked="1" w:uiPriority="0"/>
    <w:lsdException w:name="Table Contemporary" w:locked="1" w:uiPriority="0"/>
    <w:lsdException w:name="Table Elegant" w:locked="1" w:uiPriority="0"/>
    <w:lsdException w:name="Table Professional" w:locked="1" w:uiPriority="0"/>
    <w:lsdException w:name="Table Subtle 1" w:locked="1" w:uiPriority="0"/>
    <w:lsdException w:name="Table Subtle 2" w:locked="1" w:uiPriority="0"/>
    <w:lsdException w:name="Table Web 1" w:locked="1" w:uiPriority="0"/>
    <w:lsdException w:name="Table Web 2" w:locked="1" w:uiPriority="0"/>
    <w:lsdException w:name="Table Web 3" w:locked="1" w:uiPriority="0"/>
    <w:lsdException w:name="Balloon Text" w:semiHidden="1" w:unhideWhenUsed="1"/>
    <w:lsdException w:name="Table Grid" w:uiPriority="59"/>
    <w:lsdException w:name="Table Theme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04AE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604AE"/>
    <w:pPr>
      <w:keepNext/>
      <w:jc w:val="center"/>
      <w:outlineLvl w:val="1"/>
    </w:pPr>
    <w:rPr>
      <w:rFonts w:ascii="Arial" w:hAnsi="Arial" w:cs="Arial"/>
      <w:b/>
      <w:bCs/>
      <w:sz w:val="32"/>
      <w:szCs w:val="32"/>
      <w:lang w:val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687412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CB60F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691AA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87412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691AAC"/>
  </w:style>
  <w:style w:type="paragraph" w:styleId="Header">
    <w:name w:val="header"/>
    <w:basedOn w:val="Normal"/>
    <w:link w:val="HeaderChar"/>
    <w:uiPriority w:val="99"/>
    <w:rsid w:val="00691AA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F1D69"/>
    <w:rPr>
      <w:sz w:val="24"/>
      <w:szCs w:val="24"/>
      <w:lang w:val="en-US" w:eastAsia="en-US"/>
    </w:rPr>
  </w:style>
  <w:style w:type="paragraph" w:styleId="NoSpacing">
    <w:name w:val="No Spacing"/>
    <w:uiPriority w:val="99"/>
    <w:qFormat/>
    <w:rsid w:val="00027AD7"/>
    <w:pPr>
      <w:widowControl w:val="0"/>
      <w:suppressAutoHyphens/>
    </w:pPr>
    <w:rPr>
      <w:rFonts w:ascii="Thorndale" w:hAnsi="Thorndale" w:cs="Thorndale"/>
      <w:color w:val="000000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rsid w:val="00B4306C"/>
    <w:rPr>
      <w:sz w:val="20"/>
      <w:szCs w:val="20"/>
      <w:lang w:val="pl-PL" w:eastAsia="pl-PL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B4306C"/>
  </w:style>
  <w:style w:type="paragraph" w:styleId="List">
    <w:name w:val="List"/>
    <w:basedOn w:val="Normal"/>
    <w:uiPriority w:val="99"/>
    <w:rsid w:val="0013584C"/>
    <w:pPr>
      <w:ind w:left="283" w:hanging="283"/>
    </w:pPr>
    <w:rPr>
      <w:lang w:val="pl-PL"/>
    </w:rPr>
  </w:style>
  <w:style w:type="paragraph" w:styleId="NormalWeb">
    <w:name w:val="Normal (Web)"/>
    <w:basedOn w:val="Normal"/>
    <w:uiPriority w:val="99"/>
    <w:rsid w:val="00C23CA4"/>
    <w:pPr>
      <w:spacing w:before="100" w:beforeAutospacing="1" w:after="100" w:afterAutospacing="1"/>
    </w:pPr>
    <w:rPr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58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4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4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4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601</Words>
  <Characters>3607</Characters>
  <Application>Microsoft Office Outlook</Application>
  <DocSecurity>0</DocSecurity>
  <Lines>0</Lines>
  <Paragraphs>0</Paragraphs>
  <ScaleCrop>false</ScaleCrop>
  <Company>WAMBP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subject/>
  <dc:creator>Bernardeta Rusoń</dc:creator>
  <cp:keywords/>
  <dc:description/>
  <cp:lastModifiedBy>MOZ ZIELONKA</cp:lastModifiedBy>
  <cp:revision>2</cp:revision>
  <cp:lastPrinted>2017-09-18T16:21:00Z</cp:lastPrinted>
  <dcterms:created xsi:type="dcterms:W3CDTF">2017-12-12T11:54:00Z</dcterms:created>
  <dcterms:modified xsi:type="dcterms:W3CDTF">2017-12-12T11:54:00Z</dcterms:modified>
</cp:coreProperties>
</file>