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EB" w:rsidRPr="00BD4D59" w:rsidRDefault="00DE3CEB" w:rsidP="006F6B37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BD4D59">
        <w:rPr>
          <w:rFonts w:ascii="Arial" w:hAnsi="Arial" w:cs="Arial"/>
          <w:sz w:val="18"/>
          <w:szCs w:val="18"/>
        </w:rPr>
        <w:t xml:space="preserve">Sprawa nr </w:t>
      </w:r>
      <w:r>
        <w:rPr>
          <w:rFonts w:ascii="Arial" w:hAnsi="Arial" w:cs="Arial"/>
          <w:sz w:val="18"/>
          <w:szCs w:val="18"/>
        </w:rPr>
        <w:t>1/2017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</w:t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24"/>
          <w:szCs w:val="24"/>
        </w:rPr>
        <w:t>Załącznik nr 3a</w:t>
      </w:r>
      <w:r w:rsidRPr="009B0A72">
        <w:rPr>
          <w:rFonts w:ascii="Arial" w:hAnsi="Arial" w:cs="Arial"/>
          <w:sz w:val="24"/>
          <w:szCs w:val="24"/>
        </w:rPr>
        <w:t xml:space="preserve"> do SIWZ</w:t>
      </w:r>
    </w:p>
    <w:p w:rsidR="00DE3CEB" w:rsidRDefault="00DE3CEB" w:rsidP="006F6B37">
      <w:pPr>
        <w:spacing w:after="0" w:line="360" w:lineRule="auto"/>
        <w:ind w:left="5246" w:firstLine="708"/>
        <w:rPr>
          <w:rFonts w:ascii="Arial" w:hAnsi="Arial" w:cs="Arial"/>
          <w:b/>
          <w:bCs/>
          <w:sz w:val="20"/>
          <w:szCs w:val="20"/>
        </w:rPr>
      </w:pPr>
    </w:p>
    <w:p w:rsidR="00DE3CEB" w:rsidRPr="00A058AD" w:rsidRDefault="00DE3CEB" w:rsidP="006F6B37">
      <w:pPr>
        <w:spacing w:after="0" w:line="360" w:lineRule="auto"/>
        <w:ind w:left="5246" w:firstLine="708"/>
        <w:rPr>
          <w:rFonts w:ascii="Arial" w:hAnsi="Arial" w:cs="Arial"/>
          <w:b/>
          <w:bCs/>
          <w:sz w:val="20"/>
          <w:szCs w:val="20"/>
        </w:rPr>
      </w:pPr>
      <w:r w:rsidRPr="00A058AD">
        <w:rPr>
          <w:rFonts w:ascii="Arial" w:hAnsi="Arial" w:cs="Arial"/>
          <w:b/>
          <w:bCs/>
          <w:sz w:val="20"/>
          <w:szCs w:val="20"/>
        </w:rPr>
        <w:t>Zamawiający:</w:t>
      </w:r>
    </w:p>
    <w:p w:rsidR="00DE3CEB" w:rsidRDefault="00DE3CEB" w:rsidP="006F6B37">
      <w:pPr>
        <w:spacing w:after="0" w:line="360" w:lineRule="auto"/>
        <w:ind w:left="5529"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Samodzielny Publiczny Zakład Opieki Zdrowotnej-</w:t>
      </w:r>
    </w:p>
    <w:p w:rsidR="00DE3CEB" w:rsidRDefault="00DE3CEB" w:rsidP="006F6B37">
      <w:pPr>
        <w:spacing w:after="0" w:line="360" w:lineRule="auto"/>
        <w:ind w:left="5529"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Miejski Ośrodek Zdrowia w Zielonce</w:t>
      </w:r>
    </w:p>
    <w:p w:rsidR="00DE3CEB" w:rsidRDefault="00DE3CEB" w:rsidP="0047236C">
      <w:pPr>
        <w:spacing w:after="0" w:line="360" w:lineRule="auto"/>
        <w:ind w:left="5529" w:hanging="99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05-220 Zielonka, ul. Mickiewicza 18</w:t>
      </w:r>
    </w:p>
    <w:p w:rsidR="00DE3CEB" w:rsidRPr="00A058AD" w:rsidRDefault="00DE3CEB" w:rsidP="006F6B37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A058AD">
        <w:rPr>
          <w:rFonts w:ascii="Arial" w:hAnsi="Arial" w:cs="Arial"/>
          <w:b/>
          <w:bCs/>
          <w:sz w:val="20"/>
          <w:szCs w:val="20"/>
        </w:rPr>
        <w:t>Wykonawca:</w:t>
      </w:r>
    </w:p>
    <w:p w:rsidR="00DE3CEB" w:rsidRDefault="00DE3CEB" w:rsidP="006F6B3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</w:p>
    <w:p w:rsidR="00DE3CEB" w:rsidRPr="00A058AD" w:rsidRDefault="00DE3CEB" w:rsidP="006F6B37">
      <w:pPr>
        <w:spacing w:after="0" w:line="480" w:lineRule="auto"/>
        <w:ind w:right="4962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A058AD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……………………………….</w:t>
      </w:r>
    </w:p>
    <w:p w:rsidR="00DE3CEB" w:rsidRPr="00A058AD" w:rsidRDefault="00DE3CEB" w:rsidP="006F6B37">
      <w:pPr>
        <w:ind w:right="5953"/>
        <w:rPr>
          <w:rFonts w:ascii="Arial" w:hAnsi="Arial" w:cs="Arial"/>
          <w:i/>
          <w:iCs/>
          <w:sz w:val="16"/>
          <w:szCs w:val="16"/>
        </w:rPr>
      </w:pPr>
      <w:r w:rsidRPr="00A058AD">
        <w:rPr>
          <w:rFonts w:ascii="Arial" w:hAnsi="Arial" w:cs="Arial"/>
          <w:i/>
          <w:iCs/>
          <w:sz w:val="16"/>
          <w:szCs w:val="16"/>
        </w:rPr>
        <w:t>(pełna nazwa/firma, adres, w zależności od podmiotu: NIP/PESEL, KRS/CEiDG)</w:t>
      </w:r>
    </w:p>
    <w:p w:rsidR="00DE3CEB" w:rsidRPr="003D272A" w:rsidRDefault="00DE3CEB" w:rsidP="006F6B37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E3CEB" w:rsidRPr="00A058AD" w:rsidRDefault="00DE3CEB" w:rsidP="006F6B37">
      <w:pPr>
        <w:spacing w:after="0" w:line="480" w:lineRule="auto"/>
        <w:ind w:right="4962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DE3CEB" w:rsidRPr="00A058AD" w:rsidRDefault="00DE3CEB" w:rsidP="006F6B37">
      <w:pPr>
        <w:spacing w:after="0"/>
        <w:ind w:right="5953"/>
        <w:rPr>
          <w:rFonts w:ascii="Arial" w:hAnsi="Arial" w:cs="Arial"/>
          <w:i/>
          <w:iCs/>
          <w:sz w:val="16"/>
          <w:szCs w:val="16"/>
        </w:rPr>
      </w:pPr>
      <w:r w:rsidRPr="00A058AD">
        <w:rPr>
          <w:rFonts w:ascii="Arial" w:hAnsi="Arial" w:cs="Arial"/>
          <w:i/>
          <w:iCs/>
          <w:sz w:val="16"/>
          <w:szCs w:val="16"/>
        </w:rPr>
        <w:t>(imię, nazwisko, stanowisko/podstawa do reprezentacji)</w:t>
      </w:r>
    </w:p>
    <w:p w:rsidR="00DE3CEB" w:rsidRPr="00A22DCF" w:rsidRDefault="00DE3CEB" w:rsidP="006F6B37">
      <w:pPr>
        <w:rPr>
          <w:rFonts w:ascii="Arial" w:hAnsi="Arial" w:cs="Arial"/>
          <w:sz w:val="21"/>
          <w:szCs w:val="21"/>
        </w:rPr>
      </w:pPr>
    </w:p>
    <w:p w:rsidR="00DE3CEB" w:rsidRPr="00262D61" w:rsidRDefault="00DE3CEB" w:rsidP="006F6B37">
      <w:pPr>
        <w:spacing w:after="120" w:line="360" w:lineRule="auto"/>
        <w:jc w:val="center"/>
        <w:rPr>
          <w:rFonts w:ascii="Arial" w:hAnsi="Arial" w:cs="Arial"/>
          <w:b/>
          <w:bCs/>
          <w:u w:val="single"/>
        </w:rPr>
      </w:pPr>
      <w:r w:rsidRPr="00262D61">
        <w:rPr>
          <w:rFonts w:ascii="Arial" w:hAnsi="Arial" w:cs="Arial"/>
          <w:b/>
          <w:bCs/>
          <w:u w:val="single"/>
        </w:rPr>
        <w:t xml:space="preserve">Oświadczenie wykonawcy </w:t>
      </w:r>
    </w:p>
    <w:p w:rsidR="00DE3CEB" w:rsidRDefault="00DE3CEB" w:rsidP="006F6B37">
      <w:pPr>
        <w:spacing w:after="0"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A22DCF">
        <w:rPr>
          <w:rFonts w:ascii="Arial" w:hAnsi="Arial" w:cs="Arial"/>
          <w:b/>
          <w:bCs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bCs/>
          <w:sz w:val="21"/>
          <w:szCs w:val="21"/>
        </w:rPr>
        <w:t xml:space="preserve">awy z dnia 29 stycznia 2004 r. </w:t>
      </w:r>
    </w:p>
    <w:p w:rsidR="00DE3CEB" w:rsidRPr="00A22DCF" w:rsidRDefault="00DE3CEB" w:rsidP="006F6B37">
      <w:pPr>
        <w:spacing w:after="0"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A22DCF">
        <w:rPr>
          <w:rFonts w:ascii="Arial" w:hAnsi="Arial" w:cs="Arial"/>
          <w:b/>
          <w:bCs/>
          <w:sz w:val="21"/>
          <w:szCs w:val="21"/>
        </w:rPr>
        <w:t xml:space="preserve"> Prawo zamówień publicznych (dalej jako: ustawa Pzp), </w:t>
      </w:r>
    </w:p>
    <w:p w:rsidR="00DE3CEB" w:rsidRPr="00262D61" w:rsidRDefault="00DE3CEB" w:rsidP="006F6B37">
      <w:pPr>
        <w:spacing w:before="120" w:after="0" w:line="360" w:lineRule="auto"/>
        <w:jc w:val="center"/>
        <w:rPr>
          <w:rFonts w:ascii="Arial" w:hAnsi="Arial" w:cs="Arial"/>
          <w:b/>
          <w:bCs/>
          <w:sz w:val="21"/>
          <w:szCs w:val="21"/>
          <w:u w:val="single"/>
        </w:rPr>
      </w:pPr>
      <w:r w:rsidRPr="00262D61">
        <w:rPr>
          <w:rFonts w:ascii="Arial" w:hAnsi="Arial" w:cs="Arial"/>
          <w:b/>
          <w:bCs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bCs/>
          <w:sz w:val="21"/>
          <w:szCs w:val="21"/>
          <w:u w:val="single"/>
        </w:rPr>
        <w:br/>
      </w:r>
    </w:p>
    <w:p w:rsidR="00DE3CEB" w:rsidRDefault="00DE3CEB" w:rsidP="006F6B37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E3CEB" w:rsidRPr="00A22DCF" w:rsidRDefault="00DE3CEB" w:rsidP="006F6B37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E3CEB" w:rsidRPr="0047236C" w:rsidRDefault="00DE3CEB" w:rsidP="0047236C">
      <w:pPr>
        <w:rPr>
          <w:rFonts w:ascii="Arial" w:hAnsi="Arial" w:cs="Arial"/>
          <w:sz w:val="21"/>
          <w:szCs w:val="21"/>
        </w:rPr>
      </w:pPr>
      <w:r w:rsidRPr="0047236C">
        <w:rPr>
          <w:rFonts w:ascii="Arial" w:hAnsi="Arial" w:cs="Arial"/>
          <w:sz w:val="21"/>
          <w:szCs w:val="21"/>
        </w:rPr>
        <w:t>Na potrzeby postępowania o udzielenie zamówienia publicznego pn. „Dostawa Cyfrowego aparatu RTG  do Samodzielnego Publicznego Zakładu Opieki Zdrowotnej- Miejskiego Ośrodka Zdrowia w Zielonce 05-220 Zielonka ul. Mickiewicza 18”, prowadzonego przez Samodzielny Publiczny Zakład Opieki Zdrowotnej-Miejski Ośrodek Zdrowia w Zielonce, oświadczam, co następuje:</w:t>
      </w:r>
    </w:p>
    <w:p w:rsidR="00DE3CEB" w:rsidRPr="00A22DCF" w:rsidRDefault="00DE3CEB" w:rsidP="006F6B3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DE3CEB" w:rsidRPr="00E31C06" w:rsidRDefault="00DE3CEB" w:rsidP="006F6B3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E31C06">
        <w:rPr>
          <w:rFonts w:ascii="Arial" w:hAnsi="Arial" w:cs="Arial"/>
          <w:b/>
          <w:bCs/>
          <w:sz w:val="21"/>
          <w:szCs w:val="21"/>
        </w:rPr>
        <w:t>INFORMACJA DOTYCZĄCA WYKONAWCY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iCs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iCs/>
          <w:sz w:val="16"/>
          <w:szCs w:val="16"/>
        </w:rPr>
        <w:t>,</w:t>
      </w:r>
      <w:r w:rsidRPr="00EE1FBF">
        <w:rPr>
          <w:rFonts w:ascii="Arial" w:hAnsi="Arial" w:cs="Arial"/>
          <w:i/>
          <w:iCs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iCs/>
          <w:sz w:val="16"/>
          <w:szCs w:val="16"/>
        </w:rPr>
        <w:t>(miejscowość),</w:t>
      </w:r>
      <w:r w:rsidRPr="00190D6E">
        <w:rPr>
          <w:rFonts w:ascii="Arial" w:hAnsi="Arial" w:cs="Arial"/>
          <w:i/>
          <w:iCs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E3CEB" w:rsidRPr="00190D6E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190D6E">
        <w:rPr>
          <w:rFonts w:ascii="Arial" w:hAnsi="Arial" w:cs="Arial"/>
          <w:i/>
          <w:iCs/>
          <w:sz w:val="16"/>
          <w:szCs w:val="16"/>
        </w:rPr>
        <w:t>(podpis)</w:t>
      </w:r>
    </w:p>
    <w:p w:rsidR="00DE3CEB" w:rsidRPr="00A22DCF" w:rsidRDefault="00DE3CEB" w:rsidP="006F6B37">
      <w:pPr>
        <w:spacing w:line="360" w:lineRule="auto"/>
        <w:jc w:val="both"/>
        <w:rPr>
          <w:rFonts w:ascii="Arial" w:hAnsi="Arial" w:cs="Arial"/>
          <w:i/>
          <w:iCs/>
          <w:sz w:val="21"/>
          <w:szCs w:val="21"/>
        </w:rPr>
      </w:pPr>
    </w:p>
    <w:p w:rsidR="00DE3CEB" w:rsidRPr="004D7E48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</w:p>
    <w:p w:rsidR="00DE3CEB" w:rsidRPr="00B15FD3" w:rsidRDefault="00DE3CEB" w:rsidP="006F6B37">
      <w:pPr>
        <w:shd w:val="clear" w:color="auto" w:fill="BFBFBF"/>
        <w:spacing w:line="360" w:lineRule="auto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bCs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iCs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iCs/>
          <w:sz w:val="16"/>
          <w:szCs w:val="16"/>
        </w:rPr>
        <w:t>,</w:t>
      </w:r>
      <w:r w:rsidRPr="009C7756">
        <w:rPr>
          <w:rFonts w:ascii="Arial" w:hAnsi="Arial" w:cs="Arial"/>
          <w:i/>
          <w:iCs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E3CEB" w:rsidRDefault="00DE3CEB" w:rsidP="006F6B37">
      <w:pPr>
        <w:spacing w:after="0" w:line="360" w:lineRule="auto"/>
        <w:rPr>
          <w:rFonts w:ascii="Arial" w:hAnsi="Arial" w:cs="Arial"/>
          <w:i/>
          <w:iCs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iCs/>
          <w:sz w:val="16"/>
          <w:szCs w:val="16"/>
        </w:rPr>
        <w:t xml:space="preserve">(wskazać podmiot i określić odpowiedni zakres dla wskazanego podmiotu). </w:t>
      </w: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iCs/>
          <w:sz w:val="16"/>
          <w:szCs w:val="16"/>
        </w:rPr>
        <w:t>(miejscowość),</w:t>
      </w:r>
      <w:r w:rsidRPr="00190D6E">
        <w:rPr>
          <w:rFonts w:ascii="Arial" w:hAnsi="Arial" w:cs="Arial"/>
          <w:i/>
          <w:iCs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E3CEB" w:rsidRPr="00190D6E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190D6E">
        <w:rPr>
          <w:rFonts w:ascii="Arial" w:hAnsi="Arial" w:cs="Arial"/>
          <w:i/>
          <w:iCs/>
          <w:sz w:val="16"/>
          <w:szCs w:val="16"/>
        </w:rPr>
        <w:t>(podpis)</w:t>
      </w:r>
    </w:p>
    <w:p w:rsidR="00DE3CEB" w:rsidRDefault="00DE3CEB" w:rsidP="006F6B3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E3CEB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</w:p>
    <w:p w:rsidR="00DE3CEB" w:rsidRPr="00190D6E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</w:p>
    <w:p w:rsidR="00DE3CEB" w:rsidRPr="001D3A19" w:rsidRDefault="00DE3CEB" w:rsidP="006F6B3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D3A19">
        <w:rPr>
          <w:rFonts w:ascii="Arial" w:hAnsi="Arial" w:cs="Arial"/>
          <w:b/>
          <w:bCs/>
          <w:sz w:val="21"/>
          <w:szCs w:val="21"/>
        </w:rPr>
        <w:t>OŚWIADCZENIE DOTYCZĄCE PODANYCH INFORMACJI:</w:t>
      </w:r>
    </w:p>
    <w:p w:rsidR="00DE3CEB" w:rsidRPr="00A22DCF" w:rsidRDefault="00DE3CEB" w:rsidP="006F6B3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E3CEB" w:rsidRPr="00A22DCF" w:rsidRDefault="00DE3CEB" w:rsidP="006F6B37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iCs/>
          <w:sz w:val="16"/>
          <w:szCs w:val="16"/>
        </w:rPr>
        <w:t>(miejscowość),</w:t>
      </w:r>
      <w:r w:rsidRPr="00190D6E">
        <w:rPr>
          <w:rFonts w:ascii="Arial" w:hAnsi="Arial" w:cs="Arial"/>
          <w:i/>
          <w:iCs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E3CEB" w:rsidRPr="00190D6E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190D6E">
        <w:rPr>
          <w:rFonts w:ascii="Arial" w:hAnsi="Arial" w:cs="Arial"/>
          <w:i/>
          <w:iCs/>
          <w:sz w:val="16"/>
          <w:szCs w:val="16"/>
        </w:rPr>
        <w:t>(podpis)</w:t>
      </w:r>
    </w:p>
    <w:p w:rsidR="00DE3CEB" w:rsidRPr="00A22DCF" w:rsidRDefault="00DE3CEB" w:rsidP="006F6B3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E3CEB" w:rsidRDefault="00DE3CEB">
      <w:r>
        <w:br w:type="page"/>
      </w:r>
    </w:p>
    <w:p w:rsidR="00DE3CEB" w:rsidRPr="00BD4D59" w:rsidRDefault="00DE3CEB" w:rsidP="0047236C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BD4D59">
        <w:rPr>
          <w:rFonts w:ascii="Arial" w:hAnsi="Arial" w:cs="Arial"/>
          <w:sz w:val="18"/>
          <w:szCs w:val="18"/>
        </w:rPr>
        <w:t xml:space="preserve">Sprawa nr </w:t>
      </w:r>
      <w:r>
        <w:rPr>
          <w:rFonts w:ascii="Arial" w:hAnsi="Arial" w:cs="Arial"/>
          <w:sz w:val="18"/>
          <w:szCs w:val="18"/>
        </w:rPr>
        <w:t>1/2017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</w:t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24"/>
          <w:szCs w:val="24"/>
        </w:rPr>
        <w:t>Załącznik nr 3b</w:t>
      </w:r>
      <w:r w:rsidRPr="009B0A72">
        <w:rPr>
          <w:rFonts w:ascii="Arial" w:hAnsi="Arial" w:cs="Arial"/>
          <w:sz w:val="24"/>
          <w:szCs w:val="24"/>
        </w:rPr>
        <w:t xml:space="preserve"> do SIWZ</w:t>
      </w:r>
    </w:p>
    <w:p w:rsidR="00DE3CEB" w:rsidRDefault="00DE3CEB" w:rsidP="0047236C">
      <w:pPr>
        <w:spacing w:after="0" w:line="360" w:lineRule="auto"/>
        <w:ind w:left="5246" w:firstLine="708"/>
        <w:rPr>
          <w:rFonts w:ascii="Arial" w:hAnsi="Arial" w:cs="Arial"/>
          <w:b/>
          <w:bCs/>
          <w:sz w:val="20"/>
          <w:szCs w:val="20"/>
        </w:rPr>
      </w:pPr>
    </w:p>
    <w:p w:rsidR="00DE3CEB" w:rsidRPr="00A058AD" w:rsidRDefault="00DE3CEB" w:rsidP="0047236C">
      <w:pPr>
        <w:spacing w:after="0" w:line="360" w:lineRule="auto"/>
        <w:ind w:left="5246" w:firstLine="708"/>
        <w:rPr>
          <w:rFonts w:ascii="Arial" w:hAnsi="Arial" w:cs="Arial"/>
          <w:b/>
          <w:bCs/>
          <w:sz w:val="20"/>
          <w:szCs w:val="20"/>
        </w:rPr>
      </w:pPr>
      <w:r w:rsidRPr="00A058AD">
        <w:rPr>
          <w:rFonts w:ascii="Arial" w:hAnsi="Arial" w:cs="Arial"/>
          <w:b/>
          <w:bCs/>
          <w:sz w:val="20"/>
          <w:szCs w:val="20"/>
        </w:rPr>
        <w:t>Zamawiający:</w:t>
      </w:r>
    </w:p>
    <w:p w:rsidR="00DE3CEB" w:rsidRDefault="00DE3CEB" w:rsidP="0047236C">
      <w:pPr>
        <w:spacing w:after="0" w:line="360" w:lineRule="auto"/>
        <w:ind w:left="5529"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Samodzielny Publiczny Zakład Opieki Zdrowotnej-</w:t>
      </w:r>
    </w:p>
    <w:p w:rsidR="00DE3CEB" w:rsidRDefault="00DE3CEB" w:rsidP="0047236C">
      <w:pPr>
        <w:spacing w:after="0" w:line="360" w:lineRule="auto"/>
        <w:ind w:left="5529"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Miejski Ośrodek Zdrowia w Zielonce</w:t>
      </w:r>
    </w:p>
    <w:p w:rsidR="00DE3CEB" w:rsidRDefault="00DE3CEB" w:rsidP="0047236C">
      <w:pPr>
        <w:spacing w:after="0" w:line="360" w:lineRule="auto"/>
        <w:ind w:left="5529" w:hanging="99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05-220 Zielonka, ul. Mickiewicza 18</w:t>
      </w:r>
    </w:p>
    <w:p w:rsidR="00DE3CEB" w:rsidRDefault="00DE3CEB" w:rsidP="006F6B37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:rsidR="00DE3CEB" w:rsidRPr="00A058AD" w:rsidRDefault="00DE3CEB" w:rsidP="006F6B37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A058AD">
        <w:rPr>
          <w:rFonts w:ascii="Arial" w:hAnsi="Arial" w:cs="Arial"/>
          <w:b/>
          <w:bCs/>
          <w:sz w:val="20"/>
          <w:szCs w:val="20"/>
        </w:rPr>
        <w:t>Wykonawca:</w:t>
      </w:r>
    </w:p>
    <w:p w:rsidR="00DE3CEB" w:rsidRDefault="00DE3CEB" w:rsidP="006F6B3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</w:p>
    <w:p w:rsidR="00DE3CEB" w:rsidRPr="00A058AD" w:rsidRDefault="00DE3CEB" w:rsidP="006F6B37">
      <w:pPr>
        <w:spacing w:after="0" w:line="480" w:lineRule="auto"/>
        <w:ind w:right="4962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A058AD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DE3CEB" w:rsidRPr="00A058AD" w:rsidRDefault="00DE3CEB" w:rsidP="006F6B37">
      <w:pPr>
        <w:tabs>
          <w:tab w:val="left" w:pos="-426"/>
          <w:tab w:val="left" w:pos="4678"/>
        </w:tabs>
        <w:ind w:right="5953"/>
        <w:rPr>
          <w:rFonts w:ascii="Arial" w:hAnsi="Arial" w:cs="Arial"/>
          <w:i/>
          <w:iCs/>
          <w:sz w:val="16"/>
          <w:szCs w:val="16"/>
        </w:rPr>
      </w:pPr>
      <w:r w:rsidRPr="00A058AD">
        <w:rPr>
          <w:rFonts w:ascii="Arial" w:hAnsi="Arial" w:cs="Arial"/>
          <w:i/>
          <w:iCs/>
          <w:sz w:val="16"/>
          <w:szCs w:val="16"/>
        </w:rPr>
        <w:t>(pełna nazwa/firma, adres, w zależności od podmiotu: NIP/PESEL, KRS/CEiDG)</w:t>
      </w:r>
    </w:p>
    <w:p w:rsidR="00DE3CEB" w:rsidRPr="003D272A" w:rsidRDefault="00DE3CEB" w:rsidP="006F6B37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E3CEB" w:rsidRPr="00A058AD" w:rsidRDefault="00DE3CEB" w:rsidP="006F6B37">
      <w:pPr>
        <w:spacing w:after="0" w:line="480" w:lineRule="auto"/>
        <w:ind w:right="4961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………….</w:t>
      </w:r>
      <w:r w:rsidRPr="00A058AD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…………………………………………………….</w:t>
      </w:r>
    </w:p>
    <w:p w:rsidR="00DE3CEB" w:rsidRPr="00A058AD" w:rsidRDefault="00DE3CEB" w:rsidP="006F6B37">
      <w:pPr>
        <w:spacing w:after="0"/>
        <w:ind w:right="5953"/>
        <w:rPr>
          <w:rFonts w:ascii="Arial" w:hAnsi="Arial" w:cs="Arial"/>
          <w:i/>
          <w:iCs/>
          <w:sz w:val="16"/>
          <w:szCs w:val="16"/>
        </w:rPr>
      </w:pPr>
      <w:r w:rsidRPr="00A058AD">
        <w:rPr>
          <w:rFonts w:ascii="Arial" w:hAnsi="Arial" w:cs="Arial"/>
          <w:i/>
          <w:iCs/>
          <w:sz w:val="16"/>
          <w:szCs w:val="16"/>
        </w:rPr>
        <w:t>(imię, nazwisko, stanowisko/podstawa do reprezentacji)</w:t>
      </w:r>
    </w:p>
    <w:p w:rsidR="00DE3CEB" w:rsidRPr="009375EB" w:rsidRDefault="00DE3CEB" w:rsidP="006F6B37">
      <w:pPr>
        <w:rPr>
          <w:rFonts w:ascii="Arial" w:hAnsi="Arial" w:cs="Arial"/>
        </w:rPr>
      </w:pPr>
    </w:p>
    <w:p w:rsidR="00DE3CEB" w:rsidRPr="00EA74CD" w:rsidRDefault="00DE3CEB" w:rsidP="006F6B37">
      <w:pPr>
        <w:spacing w:after="120" w:line="360" w:lineRule="auto"/>
        <w:jc w:val="center"/>
        <w:rPr>
          <w:rFonts w:ascii="Arial" w:hAnsi="Arial" w:cs="Arial"/>
          <w:b/>
          <w:bCs/>
          <w:u w:val="single"/>
        </w:rPr>
      </w:pPr>
      <w:r w:rsidRPr="00EA74CD">
        <w:rPr>
          <w:rFonts w:ascii="Arial" w:hAnsi="Arial" w:cs="Arial"/>
          <w:b/>
          <w:bCs/>
          <w:u w:val="single"/>
        </w:rPr>
        <w:t xml:space="preserve">Oświadczenie wykonawcy </w:t>
      </w:r>
    </w:p>
    <w:p w:rsidR="00DE3CEB" w:rsidRPr="005319CA" w:rsidRDefault="00DE3CEB" w:rsidP="006F6B37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319CA">
        <w:rPr>
          <w:rFonts w:ascii="Arial" w:hAnsi="Arial" w:cs="Arial"/>
          <w:b/>
          <w:bCs/>
          <w:sz w:val="20"/>
          <w:szCs w:val="20"/>
        </w:rPr>
        <w:t xml:space="preserve">składane na podstawie art. 25a ust. 1 ustawy z dnia 29 stycznia 2004 r. </w:t>
      </w:r>
    </w:p>
    <w:p w:rsidR="00DE3CEB" w:rsidRPr="005319CA" w:rsidRDefault="00DE3CEB" w:rsidP="006F6B37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319CA">
        <w:rPr>
          <w:rFonts w:ascii="Arial" w:hAnsi="Arial" w:cs="Arial"/>
          <w:b/>
          <w:bCs/>
          <w:sz w:val="20"/>
          <w:szCs w:val="20"/>
        </w:rPr>
        <w:t xml:space="preserve"> Prawo zamówień publicznych (dalej jako: ustawa Pzp), </w:t>
      </w:r>
    </w:p>
    <w:p w:rsidR="00DE3CEB" w:rsidRPr="00BF1F3F" w:rsidRDefault="00DE3CEB" w:rsidP="006F6B37">
      <w:pPr>
        <w:spacing w:before="120" w:after="0" w:line="360" w:lineRule="auto"/>
        <w:ind w:left="-567" w:hanging="567"/>
        <w:jc w:val="center"/>
        <w:rPr>
          <w:rFonts w:ascii="Arial" w:hAnsi="Arial" w:cs="Arial"/>
          <w:b/>
          <w:bCs/>
          <w:u w:val="single"/>
        </w:rPr>
      </w:pPr>
      <w:r w:rsidRPr="00BF1F3F">
        <w:rPr>
          <w:rFonts w:ascii="Arial" w:hAnsi="Arial" w:cs="Arial"/>
          <w:b/>
          <w:bCs/>
          <w:u w:val="single"/>
        </w:rPr>
        <w:t>DOTYCZĄCE PRZESŁANEK WYKLUCZENIA Z POSTĘPOWANIA</w:t>
      </w:r>
    </w:p>
    <w:p w:rsidR="00DE3CEB" w:rsidRPr="001448FB" w:rsidRDefault="00DE3CEB" w:rsidP="006F6B3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E3CEB" w:rsidRPr="00F214B2" w:rsidRDefault="00DE3CEB" w:rsidP="006F6B37">
      <w:pPr>
        <w:rPr>
          <w:smallCaps/>
          <w:sz w:val="21"/>
          <w:szCs w:val="21"/>
        </w:rPr>
      </w:pPr>
      <w:r w:rsidRPr="0047236C">
        <w:rPr>
          <w:rFonts w:ascii="Arial" w:hAnsi="Arial" w:cs="Arial"/>
          <w:sz w:val="21"/>
          <w:szCs w:val="21"/>
        </w:rPr>
        <w:t>Na potrzeby postępowania o udzielenie zamówienia publicznego pn. „Dostawa Cyfrowego aparatu RTG  do Samodzielnego Publicznego Zakładu Opieki Zdrowotnej- Miejskiego Ośrodka Zdrowia w Zielonce 05-220 Zielonka ul. Mickiewicza 18”, prowadzonego przez Samodzielny Publiczny Zakład Opieki Zdrowotnej-Miejski Ośrodek Zdrowia w Zielonce, oświadczam, co następuje</w:t>
      </w:r>
      <w:r w:rsidRPr="00F214B2">
        <w:rPr>
          <w:rFonts w:ascii="Arial" w:hAnsi="Arial" w:cs="Arial"/>
          <w:sz w:val="21"/>
          <w:szCs w:val="21"/>
        </w:rPr>
        <w:t>:</w:t>
      </w:r>
    </w:p>
    <w:p w:rsidR="00DE3CEB" w:rsidRPr="00CC6896" w:rsidRDefault="00DE3CEB" w:rsidP="006F6B37">
      <w:pPr>
        <w:spacing w:after="0" w:line="360" w:lineRule="auto"/>
        <w:jc w:val="both"/>
        <w:rPr>
          <w:rFonts w:ascii="Arial" w:hAnsi="Arial" w:cs="Arial"/>
        </w:rPr>
      </w:pPr>
    </w:p>
    <w:p w:rsidR="00DE3CEB" w:rsidRPr="001448FB" w:rsidRDefault="00DE3CEB" w:rsidP="006F6B37">
      <w:pPr>
        <w:shd w:val="clear" w:color="auto" w:fill="BFBFBF"/>
        <w:spacing w:after="0" w:line="360" w:lineRule="auto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OŚWIADCZENIA</w:t>
      </w:r>
      <w:r w:rsidRPr="001448FB">
        <w:rPr>
          <w:rFonts w:ascii="Arial" w:hAnsi="Arial" w:cs="Arial"/>
          <w:b/>
          <w:bCs/>
          <w:sz w:val="21"/>
          <w:szCs w:val="21"/>
        </w:rPr>
        <w:t xml:space="preserve"> DOTYCZĄCE WYKONAWCY:</w:t>
      </w:r>
    </w:p>
    <w:p w:rsidR="00DE3CEB" w:rsidRDefault="00DE3CEB" w:rsidP="006F6B37">
      <w:pPr>
        <w:pStyle w:val="ListParagraph"/>
        <w:spacing w:after="0" w:line="360" w:lineRule="auto"/>
        <w:jc w:val="both"/>
        <w:rPr>
          <w:rFonts w:ascii="Arial" w:hAnsi="Arial" w:cs="Arial"/>
        </w:rPr>
      </w:pPr>
    </w:p>
    <w:p w:rsidR="00DE3CEB" w:rsidRPr="004B00A9" w:rsidRDefault="00DE3CEB" w:rsidP="006F6B37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DE3CEB" w:rsidRPr="00EE7725" w:rsidRDefault="00DE3CEB" w:rsidP="006F6B37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iCs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iCs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DE3CEB" w:rsidRPr="003E1710" w:rsidRDefault="00DE3CEB" w:rsidP="006F6B37">
      <w:pPr>
        <w:pStyle w:val="ListParagraph"/>
        <w:spacing w:after="0" w:line="360" w:lineRule="auto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ust. 5</w:t>
      </w:r>
      <w:r>
        <w:rPr>
          <w:rFonts w:ascii="Arial" w:hAnsi="Arial" w:cs="Arial"/>
          <w:sz w:val="21"/>
          <w:szCs w:val="21"/>
        </w:rPr>
        <w:t xml:space="preserve"> pkt. 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E3CEB" w:rsidRPr="003E1710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iCs/>
          <w:sz w:val="16"/>
          <w:szCs w:val="16"/>
        </w:rPr>
        <w:t>(miejscowość),</w:t>
      </w:r>
      <w:r w:rsidRPr="00190D6E">
        <w:rPr>
          <w:rFonts w:ascii="Arial" w:hAnsi="Arial" w:cs="Arial"/>
          <w:i/>
          <w:iCs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</w:p>
    <w:p w:rsidR="00DE3CEB" w:rsidRPr="003E1710" w:rsidRDefault="00DE3CEB" w:rsidP="006F6B37">
      <w:pPr>
        <w:spacing w:after="0" w:line="360" w:lineRule="auto"/>
        <w:ind w:left="4389" w:firstLine="1275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DE3CEB" w:rsidRPr="00190D6E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           </w:t>
      </w:r>
      <w:r w:rsidRPr="00190D6E">
        <w:rPr>
          <w:rFonts w:ascii="Arial" w:hAnsi="Arial" w:cs="Arial"/>
          <w:i/>
          <w:iCs/>
          <w:sz w:val="16"/>
          <w:szCs w:val="16"/>
        </w:rPr>
        <w:t>(podpis)</w:t>
      </w:r>
    </w:p>
    <w:p w:rsidR="00DE3CEB" w:rsidRPr="00307A36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8"/>
          <w:szCs w:val="18"/>
        </w:rPr>
      </w:pP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</w:t>
      </w: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art. …………. ustawy Pzp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iCs/>
          <w:sz w:val="16"/>
          <w:szCs w:val="16"/>
        </w:rPr>
        <w:t>(podać mającą zastosowanie podstawę wykluczenia spośród wymienionych w art. 24 ust. 1 pkt 13-14, 16-20 lub art. 24 ust. 5 ustawy Pzp).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</w:t>
      </w: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E3CEB" w:rsidRPr="00A56074" w:rsidRDefault="00DE3CEB" w:rsidP="006F6B3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E3CEB" w:rsidRPr="000F2452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0F2452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iCs/>
          <w:sz w:val="16"/>
          <w:szCs w:val="16"/>
        </w:rPr>
        <w:t>(miejscowość)</w:t>
      </w:r>
      <w:r w:rsidRPr="000F2452">
        <w:rPr>
          <w:rFonts w:ascii="Arial" w:hAnsi="Arial" w:cs="Arial"/>
          <w:i/>
          <w:iCs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E3CEB" w:rsidRPr="000F2452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0F2452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E3CEB" w:rsidRPr="000F2452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0F2452">
        <w:rPr>
          <w:rFonts w:ascii="Arial" w:hAnsi="Arial" w:cs="Arial"/>
          <w:i/>
          <w:iCs/>
          <w:sz w:val="16"/>
          <w:szCs w:val="16"/>
        </w:rPr>
        <w:t>(podpis)</w:t>
      </w:r>
    </w:p>
    <w:p w:rsidR="00DE3CEB" w:rsidRPr="009375EB" w:rsidRDefault="00DE3CEB" w:rsidP="006F6B37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DE3CEB" w:rsidRPr="003C58F8" w:rsidRDefault="00DE3CEB" w:rsidP="006F6B3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3C58F8">
        <w:rPr>
          <w:rFonts w:ascii="Arial" w:hAnsi="Arial" w:cs="Arial"/>
          <w:b/>
          <w:bCs/>
          <w:sz w:val="21"/>
          <w:szCs w:val="21"/>
        </w:rPr>
        <w:t>OŚWIADCZENIE DOTYCZĄCE PODMIOTU</w:t>
      </w:r>
      <w:r>
        <w:rPr>
          <w:rFonts w:ascii="Arial" w:hAnsi="Arial" w:cs="Arial"/>
          <w:b/>
          <w:bCs/>
          <w:sz w:val="21"/>
          <w:szCs w:val="21"/>
        </w:rPr>
        <w:t>,</w:t>
      </w:r>
      <w:r w:rsidRPr="003C58F8">
        <w:rPr>
          <w:rFonts w:ascii="Arial" w:hAnsi="Arial" w:cs="Arial"/>
          <w:b/>
          <w:bCs/>
          <w:sz w:val="21"/>
          <w:szCs w:val="21"/>
        </w:rPr>
        <w:t xml:space="preserve"> NA KTÓREGO ZASOBY POWOŁUJE SIĘ WYKONAWCA:</w:t>
      </w:r>
    </w:p>
    <w:p w:rsidR="00DE3CEB" w:rsidRPr="009375EB" w:rsidRDefault="00DE3CEB" w:rsidP="006F6B37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DE3CEB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iCs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  <w:iCs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</w:t>
      </w:r>
    </w:p>
    <w:p w:rsidR="00DE3CEB" w:rsidRPr="00B80D0E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>z postępowania o udzielenie zamówienia.</w:t>
      </w:r>
    </w:p>
    <w:p w:rsidR="00DE3CEB" w:rsidRPr="005A73F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5A73F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iCs/>
          <w:sz w:val="16"/>
          <w:szCs w:val="16"/>
        </w:rPr>
        <w:t>(miejscowość),</w:t>
      </w:r>
      <w:r w:rsidRPr="005A73FB">
        <w:rPr>
          <w:rFonts w:ascii="Arial" w:hAnsi="Arial" w:cs="Arial"/>
          <w:i/>
          <w:iCs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DE3CEB" w:rsidRPr="005A73F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5A73F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E3CEB" w:rsidRPr="008560CF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8560CF">
        <w:rPr>
          <w:rFonts w:ascii="Arial" w:hAnsi="Arial" w:cs="Arial"/>
          <w:i/>
          <w:iCs/>
          <w:sz w:val="16"/>
          <w:szCs w:val="16"/>
        </w:rPr>
        <w:t>(podpis)</w:t>
      </w:r>
    </w:p>
    <w:p w:rsidR="00DE3CEB" w:rsidRPr="009375EB" w:rsidRDefault="00DE3CEB" w:rsidP="006F6B37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DE3CEB" w:rsidRPr="002C42F8" w:rsidRDefault="00DE3CEB" w:rsidP="006F6B3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iCs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iCs/>
          <w:sz w:val="16"/>
          <w:szCs w:val="16"/>
        </w:rPr>
        <w:t xml:space="preserve"> Pzp]</w:t>
      </w:r>
      <w:bookmarkStart w:id="0" w:name="_GoBack"/>
      <w:bookmarkEnd w:id="0"/>
    </w:p>
    <w:p w:rsidR="00DE3CEB" w:rsidRPr="00D47D38" w:rsidRDefault="00DE3CEB" w:rsidP="006F6B3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47D38">
        <w:rPr>
          <w:rFonts w:ascii="Arial" w:hAnsi="Arial" w:cs="Arial"/>
          <w:b/>
          <w:bCs/>
          <w:sz w:val="21"/>
          <w:szCs w:val="21"/>
        </w:rPr>
        <w:t>OŚWIADCZENIE DOTYCZĄCE PODW</w:t>
      </w:r>
      <w:r>
        <w:rPr>
          <w:rFonts w:ascii="Arial" w:hAnsi="Arial" w:cs="Arial"/>
          <w:b/>
          <w:bCs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bCs/>
          <w:sz w:val="21"/>
          <w:szCs w:val="21"/>
        </w:rPr>
        <w:t>NA</w:t>
      </w:r>
      <w:r w:rsidRPr="00CE6400">
        <w:rPr>
          <w:rFonts w:ascii="Arial" w:hAnsi="Arial" w:cs="Arial"/>
          <w:b/>
          <w:bCs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bCs/>
          <w:sz w:val="21"/>
          <w:szCs w:val="21"/>
        </w:rPr>
        <w:t>KTÓREGO ZASOBY POWOŁUJE SIĘ WYKONAWCA:</w:t>
      </w:r>
    </w:p>
    <w:p w:rsidR="00DE3CEB" w:rsidRPr="009375EB" w:rsidRDefault="00DE3CEB" w:rsidP="006F6B37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DE3CEB" w:rsidRPr="00B80D0E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iCs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E3CEB" w:rsidRPr="000817F4" w:rsidRDefault="00DE3CEB" w:rsidP="006F6B37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DE3CEB" w:rsidRPr="000817F4" w:rsidRDefault="00DE3CEB" w:rsidP="006F6B3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iCs/>
          <w:sz w:val="16"/>
          <w:szCs w:val="16"/>
        </w:rPr>
        <w:t>(miejscowość),</w:t>
      </w:r>
      <w:r w:rsidRPr="000817F4">
        <w:rPr>
          <w:rFonts w:ascii="Arial" w:hAnsi="Arial" w:cs="Arial"/>
          <w:i/>
          <w:iCs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E3CEB" w:rsidRPr="000817F4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0817F4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E3CEB" w:rsidRPr="001F4C82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1F4C82">
        <w:rPr>
          <w:rFonts w:ascii="Arial" w:hAnsi="Arial" w:cs="Arial"/>
          <w:i/>
          <w:iCs/>
          <w:sz w:val="16"/>
          <w:szCs w:val="16"/>
        </w:rPr>
        <w:t>(podpis)</w:t>
      </w: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DE3CEB" w:rsidRPr="009375EB" w:rsidRDefault="00DE3CEB" w:rsidP="006F6B37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DE3CEB" w:rsidRPr="001D3A19" w:rsidRDefault="00DE3CEB" w:rsidP="006F6B3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D3A19">
        <w:rPr>
          <w:rFonts w:ascii="Arial" w:hAnsi="Arial" w:cs="Arial"/>
          <w:b/>
          <w:bCs/>
          <w:sz w:val="21"/>
          <w:szCs w:val="21"/>
        </w:rPr>
        <w:t>OŚWIADCZENIE DOTYCZĄCE PODANYCH INFORMACJI:</w:t>
      </w:r>
    </w:p>
    <w:p w:rsidR="00DE3CEB" w:rsidRPr="009375EB" w:rsidRDefault="00DE3CEB" w:rsidP="006F6B37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DE3CEB" w:rsidRPr="00193E01" w:rsidRDefault="00DE3CEB" w:rsidP="006F6B37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E3CEB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1F4C82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1F4C82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iCs/>
          <w:sz w:val="16"/>
          <w:szCs w:val="16"/>
        </w:rPr>
        <w:t>(miejscowość),</w:t>
      </w:r>
      <w:r w:rsidRPr="001F4C82">
        <w:rPr>
          <w:rFonts w:ascii="Arial" w:hAnsi="Arial" w:cs="Arial"/>
          <w:i/>
          <w:iCs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DE3CEB" w:rsidRPr="001F4C82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3CEB" w:rsidRPr="001F4C82" w:rsidRDefault="00DE3CEB" w:rsidP="006F6B3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E3CEB" w:rsidRPr="00C00C2E" w:rsidRDefault="00DE3CEB" w:rsidP="006F6B37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1F4C82">
        <w:rPr>
          <w:rFonts w:ascii="Arial" w:hAnsi="Arial" w:cs="Arial"/>
          <w:i/>
          <w:iCs/>
          <w:sz w:val="16"/>
          <w:szCs w:val="16"/>
        </w:rPr>
        <w:t>(podpis)</w:t>
      </w:r>
    </w:p>
    <w:p w:rsidR="00DE3CEB" w:rsidRDefault="00DE3CEB"/>
    <w:sectPr w:rsidR="00DE3CEB" w:rsidSect="006F6B37">
      <w:pgSz w:w="11906" w:h="16838"/>
      <w:pgMar w:top="992" w:right="709" w:bottom="992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A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22F"/>
    <w:rsid w:val="000613EB"/>
    <w:rsid w:val="00072B5C"/>
    <w:rsid w:val="000817F4"/>
    <w:rsid w:val="000E4C6B"/>
    <w:rsid w:val="000F1229"/>
    <w:rsid w:val="000F2452"/>
    <w:rsid w:val="001448FB"/>
    <w:rsid w:val="00190D6E"/>
    <w:rsid w:val="00193E01"/>
    <w:rsid w:val="001D3A19"/>
    <w:rsid w:val="001F4C82"/>
    <w:rsid w:val="00262D61"/>
    <w:rsid w:val="002C42F8"/>
    <w:rsid w:val="00307A36"/>
    <w:rsid w:val="003C58F8"/>
    <w:rsid w:val="003D272A"/>
    <w:rsid w:val="003E1710"/>
    <w:rsid w:val="0047236C"/>
    <w:rsid w:val="004B00A9"/>
    <w:rsid w:val="004D7E48"/>
    <w:rsid w:val="005319CA"/>
    <w:rsid w:val="005A73FB"/>
    <w:rsid w:val="005C7D83"/>
    <w:rsid w:val="006265A1"/>
    <w:rsid w:val="006F6B37"/>
    <w:rsid w:val="008560CF"/>
    <w:rsid w:val="0091734E"/>
    <w:rsid w:val="009375EB"/>
    <w:rsid w:val="009B0A72"/>
    <w:rsid w:val="009C7756"/>
    <w:rsid w:val="00A058AD"/>
    <w:rsid w:val="00A22DCF"/>
    <w:rsid w:val="00A56074"/>
    <w:rsid w:val="00B15FD3"/>
    <w:rsid w:val="00B80D0E"/>
    <w:rsid w:val="00BD4D59"/>
    <w:rsid w:val="00BF1F3F"/>
    <w:rsid w:val="00C00C2E"/>
    <w:rsid w:val="00CC6896"/>
    <w:rsid w:val="00CE6400"/>
    <w:rsid w:val="00D47D38"/>
    <w:rsid w:val="00DC022F"/>
    <w:rsid w:val="00DD2592"/>
    <w:rsid w:val="00DE3CEB"/>
    <w:rsid w:val="00E31C06"/>
    <w:rsid w:val="00EA74CD"/>
    <w:rsid w:val="00EC4BCA"/>
    <w:rsid w:val="00EE1FBF"/>
    <w:rsid w:val="00EE7725"/>
    <w:rsid w:val="00F214B2"/>
    <w:rsid w:val="00F33AC3"/>
    <w:rsid w:val="00F54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B5C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F6B3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868</Words>
  <Characters>5214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Sprawa nr 1/2017</dc:title>
  <dc:subject/>
  <dc:creator>MedConsulting</dc:creator>
  <cp:keywords/>
  <dc:description/>
  <cp:lastModifiedBy>MOZ ZIELONKA</cp:lastModifiedBy>
  <cp:revision>2</cp:revision>
  <dcterms:created xsi:type="dcterms:W3CDTF">2017-12-12T11:55:00Z</dcterms:created>
  <dcterms:modified xsi:type="dcterms:W3CDTF">2017-12-12T11:55:00Z</dcterms:modified>
</cp:coreProperties>
</file>