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598" w:rsidRDefault="00254598" w:rsidP="00204C1E">
      <w:r>
        <w:rPr>
          <w:b/>
          <w:bCs/>
          <w:sz w:val="24"/>
          <w:szCs w:val="24"/>
        </w:rPr>
        <w:t>Załącznik nr 3</w:t>
      </w:r>
      <w:r w:rsidRPr="005339BD">
        <w:rPr>
          <w:b/>
          <w:bCs/>
          <w:sz w:val="24"/>
          <w:szCs w:val="24"/>
        </w:rPr>
        <w:t xml:space="preserve"> do SIWZ</w:t>
      </w:r>
      <w:r>
        <w:t xml:space="preserve">                                                                                       …………………………………..                                   </w:t>
      </w:r>
    </w:p>
    <w:p w:rsidR="00254598" w:rsidRPr="005339BD" w:rsidRDefault="00254598" w:rsidP="00FD1609">
      <w:pPr>
        <w:spacing w:after="0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</w:t>
      </w:r>
      <w:r w:rsidRPr="005339BD">
        <w:rPr>
          <w:sz w:val="18"/>
          <w:szCs w:val="18"/>
        </w:rPr>
        <w:t>(pieczęć Wykonawcy)</w:t>
      </w:r>
    </w:p>
    <w:p w:rsidR="00254598" w:rsidRDefault="00254598" w:rsidP="00FD1609"/>
    <w:p w:rsidR="00254598" w:rsidRPr="004F264D" w:rsidRDefault="00254598" w:rsidP="004F264D">
      <w:pPr>
        <w:jc w:val="center"/>
        <w:rPr>
          <w:b/>
          <w:bCs/>
          <w:sz w:val="28"/>
          <w:szCs w:val="28"/>
        </w:rPr>
      </w:pPr>
      <w:r w:rsidRPr="005339BD">
        <w:rPr>
          <w:b/>
          <w:bCs/>
          <w:sz w:val="28"/>
          <w:szCs w:val="28"/>
        </w:rPr>
        <w:t>OŚWIADCZENIE WYKONAWCY</w:t>
      </w:r>
    </w:p>
    <w:p w:rsidR="00254598" w:rsidRDefault="00254598" w:rsidP="00FD1609">
      <w:r>
        <w:t>składane na podstawie art. 25a ust. 1 ustawy z dnia 29 stycznia 2004 r. Prawo zamówień publicznych Dz. U. z 2019 r. poz. 1843 ze zm. (d</w:t>
      </w:r>
      <w:bookmarkStart w:id="0" w:name="_GoBack"/>
      <w:bookmarkEnd w:id="0"/>
      <w:r>
        <w:t>alej jako: ustawa Pzp),</w:t>
      </w:r>
    </w:p>
    <w:p w:rsidR="00254598" w:rsidRPr="00F261AC" w:rsidRDefault="00254598" w:rsidP="004F264D">
      <w:pPr>
        <w:jc w:val="center"/>
        <w:rPr>
          <w:b/>
          <w:bCs/>
          <w:u w:val="single"/>
        </w:rPr>
      </w:pPr>
      <w:r w:rsidRPr="00F261AC">
        <w:rPr>
          <w:b/>
          <w:bCs/>
          <w:u w:val="single"/>
        </w:rPr>
        <w:t>DOTYCZĄCE PRZESŁANEK WYKLUCZENIA Z POSTĘPOWANIA</w:t>
      </w:r>
    </w:p>
    <w:p w:rsidR="00254598" w:rsidRDefault="00254598" w:rsidP="00FD1609">
      <w:pPr>
        <w:jc w:val="both"/>
      </w:pPr>
      <w:r>
        <w:t xml:space="preserve">Na potrzeby postępowania o udzielenie zamówienia publicznego </w:t>
      </w:r>
      <w:r w:rsidRPr="00FD1609">
        <w:rPr>
          <w:b/>
          <w:bCs/>
        </w:rPr>
        <w:t>„</w:t>
      </w:r>
      <w:r w:rsidRPr="00A87115">
        <w:rPr>
          <w:b/>
          <w:bCs/>
        </w:rPr>
        <w:t>Modernizacja pomieszczenia serwerowni i wykonanie sieci teleinformatycznej wraz z dedykowaną instalacją elektryczną w systemie zaprojektuj i wybuduj w budynku SPZOZ-MOZ w Zielonce</w:t>
      </w:r>
      <w:r w:rsidRPr="00FD1609">
        <w:rPr>
          <w:b/>
          <w:bCs/>
        </w:rPr>
        <w:t>”</w:t>
      </w:r>
      <w:r>
        <w:t>, prowadzonego przez SPZOZ-MOZ w Zielonce oświadczam co następuje:</w:t>
      </w:r>
    </w:p>
    <w:p w:rsidR="00254598" w:rsidRPr="00204C1E" w:rsidRDefault="00254598" w:rsidP="00FD1609">
      <w:pPr>
        <w:rPr>
          <w:b/>
          <w:bCs/>
        </w:rPr>
      </w:pPr>
      <w:r w:rsidRPr="00204C1E">
        <w:rPr>
          <w:b/>
          <w:bCs/>
        </w:rPr>
        <w:t>OŚWIADCZENIA DOTYCZĄCE WYKONAWCY:</w:t>
      </w:r>
    </w:p>
    <w:p w:rsidR="00254598" w:rsidRDefault="00254598" w:rsidP="00FD1609">
      <w:r>
        <w:t>Oświadczam, że nie podlegam wykluczeniu z postępowania na podstawie art. 24. ust. 1 pkt 12-22 ustawy Pzp.</w:t>
      </w:r>
    </w:p>
    <w:p w:rsidR="00254598" w:rsidRDefault="00254598" w:rsidP="00FD1609"/>
    <w:p w:rsidR="00254598" w:rsidRDefault="00254598" w:rsidP="00FD1609"/>
    <w:tbl>
      <w:tblPr>
        <w:tblW w:w="0" w:type="auto"/>
        <w:tblInd w:w="-106" w:type="dxa"/>
        <w:tblLook w:val="00A0"/>
      </w:tblPr>
      <w:tblGrid>
        <w:gridCol w:w="3062"/>
        <w:gridCol w:w="3021"/>
        <w:gridCol w:w="3021"/>
      </w:tblGrid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t>………………………………..………………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  <w:r w:rsidRPr="00F60FD2">
              <w:t>…………………………….…………………</w:t>
            </w:r>
          </w:p>
        </w:tc>
      </w:tr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Miejscowość, data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Pieczęć firmowa Wykonawcy, podpisy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i pieczęcie osób upoważnionych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do reprezentowania</w:t>
            </w:r>
          </w:p>
        </w:tc>
      </w:tr>
    </w:tbl>
    <w:p w:rsidR="00254598" w:rsidRDefault="00254598"/>
    <w:p w:rsidR="00254598" w:rsidRDefault="00254598" w:rsidP="004F264D">
      <w:pPr>
        <w:jc w:val="both"/>
      </w:pPr>
      <w:r>
        <w:t>Oświadczam, że zachodzą w stosunku do mnie podstawy wykluczenia z postępowania na podstawie art. ………………………... ustawy Pzp (podać mającą zastosowanie podstawę wykluczenia spośród wymienionych w art. 24 ust. 1 pkt 13-14, 16-20). Jednocześnie oświadczam, że w związku z ww. okolicznością, na podstawie art. 24 ust. 8 Pzp podjąłem następujące środki naprawcze:</w:t>
      </w:r>
    </w:p>
    <w:p w:rsidR="00254598" w:rsidRDefault="00254598" w:rsidP="004F264D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54598" w:rsidRDefault="00254598" w:rsidP="00204C1E"/>
    <w:tbl>
      <w:tblPr>
        <w:tblW w:w="0" w:type="auto"/>
        <w:tblInd w:w="-106" w:type="dxa"/>
        <w:tblLook w:val="00A0"/>
      </w:tblPr>
      <w:tblGrid>
        <w:gridCol w:w="3062"/>
        <w:gridCol w:w="3021"/>
        <w:gridCol w:w="3021"/>
      </w:tblGrid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t>………………………………..………………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  <w:r w:rsidRPr="00F60FD2">
              <w:t>…………………………….…………………</w:t>
            </w:r>
          </w:p>
        </w:tc>
      </w:tr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Miejscowość, data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Pieczęć firmowa Wykonawcy, podpisy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i pieczęcie osób upoważnionych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do reprezentowania</w:t>
            </w:r>
          </w:p>
        </w:tc>
      </w:tr>
    </w:tbl>
    <w:p w:rsidR="00254598" w:rsidRDefault="00254598" w:rsidP="00204C1E"/>
    <w:p w:rsidR="00254598" w:rsidRPr="00204C1E" w:rsidRDefault="00254598" w:rsidP="004F264D">
      <w:pPr>
        <w:jc w:val="center"/>
        <w:rPr>
          <w:b/>
          <w:bCs/>
        </w:rPr>
      </w:pPr>
      <w:r w:rsidRPr="00204C1E">
        <w:rPr>
          <w:b/>
          <w:bCs/>
        </w:rPr>
        <w:t>OŚWIADCZENIA DOTYCZĄCE PODMIOTU, NA KTÓREGO ZASOBY POWOŁUJE SIĘ WYKONAWCA:</w:t>
      </w:r>
    </w:p>
    <w:p w:rsidR="00254598" w:rsidRDefault="00254598" w:rsidP="00204C1E">
      <w:pPr>
        <w:spacing w:after="0" w:line="360" w:lineRule="auto"/>
        <w:jc w:val="both"/>
      </w:pPr>
      <w:r>
        <w:t>Oświadczam, że następujący/e podmioty, na którego/ych zasoby powołuję się w  niniejszym postępowaniu, tj.:………………………………………………………………………………………………………………………………..</w:t>
      </w:r>
    </w:p>
    <w:p w:rsidR="00254598" w:rsidRPr="00204C1E" w:rsidRDefault="00254598" w:rsidP="00204C1E">
      <w:pPr>
        <w:jc w:val="right"/>
        <w:rPr>
          <w:sz w:val="20"/>
          <w:szCs w:val="20"/>
        </w:rPr>
      </w:pPr>
      <w:r w:rsidRPr="00204C1E">
        <w:rPr>
          <w:sz w:val="20"/>
          <w:szCs w:val="20"/>
        </w:rPr>
        <w:t>(Podać pełną nazwę/firmę, adres a także w zależności od podmiotu NIP/PESEL, KRS/CEiDG)</w:t>
      </w:r>
    </w:p>
    <w:p w:rsidR="00254598" w:rsidRDefault="00254598" w:rsidP="004F264D">
      <w:pPr>
        <w:jc w:val="both"/>
      </w:pPr>
      <w:r>
        <w:t>nie podlega/ja wykluczeniu z postępowania o udzielenie zamówienia.</w:t>
      </w:r>
    </w:p>
    <w:p w:rsidR="00254598" w:rsidRDefault="00254598" w:rsidP="004F264D">
      <w:pPr>
        <w:jc w:val="both"/>
      </w:pPr>
    </w:p>
    <w:tbl>
      <w:tblPr>
        <w:tblW w:w="0" w:type="auto"/>
        <w:tblInd w:w="-106" w:type="dxa"/>
        <w:tblLook w:val="00A0"/>
      </w:tblPr>
      <w:tblGrid>
        <w:gridCol w:w="3062"/>
        <w:gridCol w:w="3021"/>
        <w:gridCol w:w="3021"/>
      </w:tblGrid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t>………………………………..………………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  <w:r w:rsidRPr="00F60FD2">
              <w:t>…………………………….…………………</w:t>
            </w:r>
          </w:p>
        </w:tc>
      </w:tr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Miejscowość, data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Pieczęć firmowa Wykonawcy, podpisy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i pieczęcie osób upoważnionych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do reprezentowania</w:t>
            </w:r>
          </w:p>
        </w:tc>
      </w:tr>
    </w:tbl>
    <w:p w:rsidR="00254598" w:rsidRDefault="00254598" w:rsidP="00204C1E">
      <w:pPr>
        <w:spacing w:after="0"/>
      </w:pPr>
    </w:p>
    <w:p w:rsidR="00254598" w:rsidRPr="00204C1E" w:rsidRDefault="00254598" w:rsidP="004F264D">
      <w:pPr>
        <w:jc w:val="center"/>
        <w:rPr>
          <w:b/>
          <w:bCs/>
        </w:rPr>
      </w:pPr>
      <w:r w:rsidRPr="00204C1E">
        <w:rPr>
          <w:b/>
          <w:bCs/>
        </w:rPr>
        <w:t>OŚWIADCZENIE DOTYCZĄCE PODWYKONAWCY NIEBĘDĄCEGO PODMIOTEM, NA KTÓREGO ZASOBY POWOŁUJE SIĘ WYKONAWCA:</w:t>
      </w:r>
    </w:p>
    <w:p w:rsidR="00254598" w:rsidRDefault="00254598" w:rsidP="004F264D"/>
    <w:p w:rsidR="00254598" w:rsidRDefault="00254598" w:rsidP="004F264D">
      <w:r>
        <w:t>Oświadczam, że następujący/e podmioty, będący/e podwykonawcą/ami:</w:t>
      </w:r>
    </w:p>
    <w:p w:rsidR="00254598" w:rsidRDefault="00254598" w:rsidP="00204C1E">
      <w:pPr>
        <w:spacing w:after="0"/>
      </w:pPr>
      <w:r>
        <w:t>……………………………………………………………………………………………………………………………………………………………</w:t>
      </w:r>
    </w:p>
    <w:p w:rsidR="00254598" w:rsidRPr="00204C1E" w:rsidRDefault="00254598" w:rsidP="00204C1E">
      <w:pPr>
        <w:jc w:val="center"/>
        <w:rPr>
          <w:sz w:val="20"/>
          <w:szCs w:val="20"/>
        </w:rPr>
      </w:pPr>
      <w:r w:rsidRPr="00204C1E">
        <w:rPr>
          <w:sz w:val="20"/>
          <w:szCs w:val="20"/>
        </w:rPr>
        <w:t>(podać pełną nazwę/firmę, adres, a także w zależności od podmiotu: NIP/PESEL, KSR/CEiDG)</w:t>
      </w:r>
    </w:p>
    <w:p w:rsidR="00254598" w:rsidRDefault="00254598" w:rsidP="004F264D">
      <w:r>
        <w:t>nie podlegają wykluczeniu z postępowania o udzielenie zamówienia.</w:t>
      </w:r>
    </w:p>
    <w:p w:rsidR="00254598" w:rsidRDefault="00254598" w:rsidP="004F264D"/>
    <w:tbl>
      <w:tblPr>
        <w:tblW w:w="0" w:type="auto"/>
        <w:tblInd w:w="-106" w:type="dxa"/>
        <w:tblLook w:val="00A0"/>
      </w:tblPr>
      <w:tblGrid>
        <w:gridCol w:w="3062"/>
        <w:gridCol w:w="3021"/>
        <w:gridCol w:w="3021"/>
      </w:tblGrid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t>………………………………..………………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  <w:r w:rsidRPr="00F60FD2">
              <w:t>…………………………….…………………</w:t>
            </w:r>
          </w:p>
        </w:tc>
      </w:tr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Miejscowość, data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Pieczęć firmowa Wykonawcy, podpisy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i pieczęcie osób upoważnionych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do reprezentowania</w:t>
            </w:r>
          </w:p>
        </w:tc>
      </w:tr>
    </w:tbl>
    <w:p w:rsidR="00254598" w:rsidRPr="00204C1E" w:rsidRDefault="00254598" w:rsidP="00204C1E">
      <w:pPr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4C1E">
        <w:rPr>
          <w:b/>
          <w:bCs/>
        </w:rPr>
        <w:t>OŚWIADCZENIE DOTYCZĄCE PODANYCH INFORMACJI:</w:t>
      </w:r>
    </w:p>
    <w:p w:rsidR="00254598" w:rsidRDefault="00254598" w:rsidP="004F264D">
      <w:pPr>
        <w:jc w:val="both"/>
      </w:pPr>
      <w:r>
        <w:t>Oświadczam, że wszystkie informacje w powyższych oświadczeniach ( załączniku nr 3) są aktualne i zgodne z prawdą oraz zostały przedstawione z pełna świadomością konsekwencji wprowadzenia zamawiającego w błąd przy przedstawieniu informacji.</w:t>
      </w:r>
    </w:p>
    <w:p w:rsidR="00254598" w:rsidRDefault="00254598" w:rsidP="004F264D">
      <w:pPr>
        <w:jc w:val="both"/>
      </w:pPr>
      <w:r>
        <w:t>Oświadczam, że jestem/śmy w stanie, na żądanie i bez zwłoki przedstawić zaświadczenia i inne rodzaje dowodów wymagane w SIWZ na potwierdzenie spełnienia warunków udziału i nie podleganiu wykluczeniu z postępowania, z wyjątkiem przypadków, w których Zamawiający ma możliwość uzyskania odpowiednich dokumentów potwierdzających bezpośrednio za pomocą bezpłatnej krajowej bazy danych w dowolnym państwie członkowskim.</w:t>
      </w:r>
    </w:p>
    <w:p w:rsidR="00254598" w:rsidRDefault="00254598" w:rsidP="004F264D">
      <w:pPr>
        <w:jc w:val="both"/>
      </w:pPr>
    </w:p>
    <w:tbl>
      <w:tblPr>
        <w:tblW w:w="0" w:type="auto"/>
        <w:tblInd w:w="-106" w:type="dxa"/>
        <w:tblLook w:val="00A0"/>
      </w:tblPr>
      <w:tblGrid>
        <w:gridCol w:w="3062"/>
        <w:gridCol w:w="3021"/>
        <w:gridCol w:w="3021"/>
      </w:tblGrid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t>………………………………..………………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  <w:r w:rsidRPr="00F60FD2">
              <w:t>…………………………….…………………</w:t>
            </w:r>
          </w:p>
        </w:tc>
      </w:tr>
      <w:tr w:rsidR="00254598" w:rsidRPr="00F60FD2">
        <w:tc>
          <w:tcPr>
            <w:tcW w:w="3020" w:type="dxa"/>
          </w:tcPr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Miejscowość, data</w:t>
            </w: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both"/>
            </w:pPr>
          </w:p>
        </w:tc>
        <w:tc>
          <w:tcPr>
            <w:tcW w:w="3021" w:type="dxa"/>
          </w:tcPr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Pieczęć firmowa Wykonawcy, podpisy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F60FD2">
              <w:rPr>
                <w:sz w:val="18"/>
                <w:szCs w:val="18"/>
              </w:rPr>
              <w:t>i pieczęcie osób upoważnionych</w:t>
            </w:r>
          </w:p>
          <w:p w:rsidR="00254598" w:rsidRPr="00F60FD2" w:rsidRDefault="00254598" w:rsidP="00F60FD2">
            <w:pPr>
              <w:spacing w:after="0" w:line="240" w:lineRule="auto"/>
              <w:jc w:val="center"/>
            </w:pPr>
            <w:r w:rsidRPr="00F60FD2">
              <w:rPr>
                <w:sz w:val="18"/>
                <w:szCs w:val="18"/>
              </w:rPr>
              <w:t>do reprezentowania</w:t>
            </w:r>
          </w:p>
        </w:tc>
      </w:tr>
    </w:tbl>
    <w:p w:rsidR="00254598" w:rsidRPr="004F264D" w:rsidRDefault="00254598" w:rsidP="00204C1E">
      <w:pPr>
        <w:spacing w:after="0"/>
        <w:rPr>
          <w:sz w:val="20"/>
          <w:szCs w:val="20"/>
        </w:rPr>
      </w:pPr>
    </w:p>
    <w:sectPr w:rsidR="00254598" w:rsidRPr="004F264D" w:rsidSect="00FB44DE">
      <w:headerReference w:type="default" r:id="rId6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598" w:rsidRDefault="00254598" w:rsidP="00FD1609">
      <w:pPr>
        <w:spacing w:after="0" w:line="240" w:lineRule="auto"/>
      </w:pPr>
      <w:r>
        <w:separator/>
      </w:r>
    </w:p>
  </w:endnote>
  <w:endnote w:type="continuationSeparator" w:id="0">
    <w:p w:rsidR="00254598" w:rsidRDefault="00254598" w:rsidP="00FD16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A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598" w:rsidRDefault="00254598" w:rsidP="00FD1609">
      <w:pPr>
        <w:spacing w:after="0" w:line="240" w:lineRule="auto"/>
      </w:pPr>
      <w:r>
        <w:separator/>
      </w:r>
    </w:p>
  </w:footnote>
  <w:footnote w:type="continuationSeparator" w:id="0">
    <w:p w:rsidR="00254598" w:rsidRDefault="00254598" w:rsidP="00FD16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4598" w:rsidRDefault="00254598">
    <w:pPr>
      <w:pStyle w:val="Header"/>
    </w:pPr>
    <w:r w:rsidRPr="002A1128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alt="Od lewej znak Funduszy Europejskich złożony z symbolu graficznego, nazwy Fundusze Europejskie oraz odwołania do Programu Regionalnego; w środku logo promocyjne Mazowsza złożone z ozdobnego napisu Mazowsze oraz podpisu Serce Polski; zestaw podstawowy zamyka znak Unii Europejskiej złożony z flagi Unii Europejskiej i napisu Unia Europejska oraz Europejski Fundusz Rozwoju Regionalnego. Napisy znajdują się po lewej stronie flagi." style="width:440.25pt;height:42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1609"/>
    <w:rsid w:val="000013E3"/>
    <w:rsid w:val="000014D5"/>
    <w:rsid w:val="00001FDE"/>
    <w:rsid w:val="00002C48"/>
    <w:rsid w:val="00003A79"/>
    <w:rsid w:val="0000415D"/>
    <w:rsid w:val="00004518"/>
    <w:rsid w:val="00004535"/>
    <w:rsid w:val="000048FE"/>
    <w:rsid w:val="00004E87"/>
    <w:rsid w:val="0000572F"/>
    <w:rsid w:val="000057E8"/>
    <w:rsid w:val="00005947"/>
    <w:rsid w:val="00005C89"/>
    <w:rsid w:val="00005DC6"/>
    <w:rsid w:val="00006BD7"/>
    <w:rsid w:val="00006DBC"/>
    <w:rsid w:val="00006DC3"/>
    <w:rsid w:val="00010170"/>
    <w:rsid w:val="00010802"/>
    <w:rsid w:val="00010812"/>
    <w:rsid w:val="0001098C"/>
    <w:rsid w:val="000110A9"/>
    <w:rsid w:val="000112BB"/>
    <w:rsid w:val="000116B0"/>
    <w:rsid w:val="00011AF1"/>
    <w:rsid w:val="00011BBF"/>
    <w:rsid w:val="00013EDF"/>
    <w:rsid w:val="00015A19"/>
    <w:rsid w:val="00015B13"/>
    <w:rsid w:val="00015B66"/>
    <w:rsid w:val="00016B27"/>
    <w:rsid w:val="00017A1D"/>
    <w:rsid w:val="000220EA"/>
    <w:rsid w:val="00022BCE"/>
    <w:rsid w:val="00022E8F"/>
    <w:rsid w:val="000233CF"/>
    <w:rsid w:val="000240DD"/>
    <w:rsid w:val="0002578D"/>
    <w:rsid w:val="000262F7"/>
    <w:rsid w:val="00026C1B"/>
    <w:rsid w:val="00027186"/>
    <w:rsid w:val="00030ED3"/>
    <w:rsid w:val="00031380"/>
    <w:rsid w:val="000317D3"/>
    <w:rsid w:val="00031917"/>
    <w:rsid w:val="00031F36"/>
    <w:rsid w:val="00032759"/>
    <w:rsid w:val="00032A38"/>
    <w:rsid w:val="0003347E"/>
    <w:rsid w:val="00033A6F"/>
    <w:rsid w:val="00034472"/>
    <w:rsid w:val="00034B94"/>
    <w:rsid w:val="00035099"/>
    <w:rsid w:val="000352A9"/>
    <w:rsid w:val="00035A4A"/>
    <w:rsid w:val="00036371"/>
    <w:rsid w:val="00036713"/>
    <w:rsid w:val="00036D31"/>
    <w:rsid w:val="000374CA"/>
    <w:rsid w:val="0004061E"/>
    <w:rsid w:val="00042133"/>
    <w:rsid w:val="000429E6"/>
    <w:rsid w:val="00042A69"/>
    <w:rsid w:val="00042ECE"/>
    <w:rsid w:val="0004372D"/>
    <w:rsid w:val="000437D1"/>
    <w:rsid w:val="00044564"/>
    <w:rsid w:val="00044A2F"/>
    <w:rsid w:val="00045294"/>
    <w:rsid w:val="000453AB"/>
    <w:rsid w:val="000458FA"/>
    <w:rsid w:val="00045C30"/>
    <w:rsid w:val="00045FDC"/>
    <w:rsid w:val="000462F9"/>
    <w:rsid w:val="000467F9"/>
    <w:rsid w:val="00046B66"/>
    <w:rsid w:val="00047108"/>
    <w:rsid w:val="000472B8"/>
    <w:rsid w:val="00047407"/>
    <w:rsid w:val="00047699"/>
    <w:rsid w:val="00050E84"/>
    <w:rsid w:val="00050EAD"/>
    <w:rsid w:val="000510C1"/>
    <w:rsid w:val="00052CF5"/>
    <w:rsid w:val="00053AD6"/>
    <w:rsid w:val="000540B2"/>
    <w:rsid w:val="00054EC7"/>
    <w:rsid w:val="00056395"/>
    <w:rsid w:val="00056571"/>
    <w:rsid w:val="0005682B"/>
    <w:rsid w:val="00056ADF"/>
    <w:rsid w:val="00057F25"/>
    <w:rsid w:val="000608F1"/>
    <w:rsid w:val="00061D2C"/>
    <w:rsid w:val="0006205B"/>
    <w:rsid w:val="000629CB"/>
    <w:rsid w:val="000639DD"/>
    <w:rsid w:val="000644A0"/>
    <w:rsid w:val="00064EFF"/>
    <w:rsid w:val="000650A7"/>
    <w:rsid w:val="00065837"/>
    <w:rsid w:val="00066DA9"/>
    <w:rsid w:val="00066DC4"/>
    <w:rsid w:val="000672E6"/>
    <w:rsid w:val="0006737F"/>
    <w:rsid w:val="00067B47"/>
    <w:rsid w:val="00067FB4"/>
    <w:rsid w:val="00070D71"/>
    <w:rsid w:val="000716EE"/>
    <w:rsid w:val="00072BC4"/>
    <w:rsid w:val="00072D12"/>
    <w:rsid w:val="000732D1"/>
    <w:rsid w:val="00073C8A"/>
    <w:rsid w:val="00074C26"/>
    <w:rsid w:val="00074E1F"/>
    <w:rsid w:val="0007525E"/>
    <w:rsid w:val="00075F2F"/>
    <w:rsid w:val="00076182"/>
    <w:rsid w:val="0007661B"/>
    <w:rsid w:val="00076ECF"/>
    <w:rsid w:val="000777FD"/>
    <w:rsid w:val="00077AAE"/>
    <w:rsid w:val="00077C8A"/>
    <w:rsid w:val="00080615"/>
    <w:rsid w:val="00080A89"/>
    <w:rsid w:val="00080AC4"/>
    <w:rsid w:val="00080DE7"/>
    <w:rsid w:val="00080F01"/>
    <w:rsid w:val="00080F33"/>
    <w:rsid w:val="00082176"/>
    <w:rsid w:val="00082D6F"/>
    <w:rsid w:val="00082DC9"/>
    <w:rsid w:val="00083466"/>
    <w:rsid w:val="00083762"/>
    <w:rsid w:val="00083E32"/>
    <w:rsid w:val="000846CF"/>
    <w:rsid w:val="00085273"/>
    <w:rsid w:val="00085BE2"/>
    <w:rsid w:val="00085CAA"/>
    <w:rsid w:val="00086361"/>
    <w:rsid w:val="00086C01"/>
    <w:rsid w:val="00086DDB"/>
    <w:rsid w:val="000871A8"/>
    <w:rsid w:val="00087645"/>
    <w:rsid w:val="0008789F"/>
    <w:rsid w:val="00087A0D"/>
    <w:rsid w:val="00087D66"/>
    <w:rsid w:val="00087DFE"/>
    <w:rsid w:val="00087E37"/>
    <w:rsid w:val="00090859"/>
    <w:rsid w:val="000916C2"/>
    <w:rsid w:val="00092704"/>
    <w:rsid w:val="00092746"/>
    <w:rsid w:val="00092866"/>
    <w:rsid w:val="00092871"/>
    <w:rsid w:val="0009405F"/>
    <w:rsid w:val="00094131"/>
    <w:rsid w:val="00094773"/>
    <w:rsid w:val="000951B7"/>
    <w:rsid w:val="0009529B"/>
    <w:rsid w:val="00095527"/>
    <w:rsid w:val="00095563"/>
    <w:rsid w:val="00095B9E"/>
    <w:rsid w:val="00095BD6"/>
    <w:rsid w:val="00096E5F"/>
    <w:rsid w:val="00096E70"/>
    <w:rsid w:val="00096EC5"/>
    <w:rsid w:val="00096ED2"/>
    <w:rsid w:val="00097BD4"/>
    <w:rsid w:val="000A0320"/>
    <w:rsid w:val="000A0D04"/>
    <w:rsid w:val="000A1009"/>
    <w:rsid w:val="000A241B"/>
    <w:rsid w:val="000A2A8B"/>
    <w:rsid w:val="000A2D40"/>
    <w:rsid w:val="000A2F20"/>
    <w:rsid w:val="000A3813"/>
    <w:rsid w:val="000A3A56"/>
    <w:rsid w:val="000A4670"/>
    <w:rsid w:val="000A4911"/>
    <w:rsid w:val="000A4D12"/>
    <w:rsid w:val="000A557D"/>
    <w:rsid w:val="000A5599"/>
    <w:rsid w:val="000A5BE9"/>
    <w:rsid w:val="000A69A5"/>
    <w:rsid w:val="000A781A"/>
    <w:rsid w:val="000B0228"/>
    <w:rsid w:val="000B0360"/>
    <w:rsid w:val="000B081F"/>
    <w:rsid w:val="000B0BCE"/>
    <w:rsid w:val="000B0DC3"/>
    <w:rsid w:val="000B16DC"/>
    <w:rsid w:val="000B27F4"/>
    <w:rsid w:val="000B3DD6"/>
    <w:rsid w:val="000B3E8C"/>
    <w:rsid w:val="000B42FE"/>
    <w:rsid w:val="000B4351"/>
    <w:rsid w:val="000B4E90"/>
    <w:rsid w:val="000B5182"/>
    <w:rsid w:val="000B63BB"/>
    <w:rsid w:val="000B67F6"/>
    <w:rsid w:val="000B6BF0"/>
    <w:rsid w:val="000B6E8A"/>
    <w:rsid w:val="000B756E"/>
    <w:rsid w:val="000B766F"/>
    <w:rsid w:val="000C0262"/>
    <w:rsid w:val="000C0437"/>
    <w:rsid w:val="000C0BF7"/>
    <w:rsid w:val="000C19F6"/>
    <w:rsid w:val="000C2359"/>
    <w:rsid w:val="000C2489"/>
    <w:rsid w:val="000C2752"/>
    <w:rsid w:val="000C4452"/>
    <w:rsid w:val="000C4648"/>
    <w:rsid w:val="000C4C98"/>
    <w:rsid w:val="000C4D59"/>
    <w:rsid w:val="000C5109"/>
    <w:rsid w:val="000C52B3"/>
    <w:rsid w:val="000C57AC"/>
    <w:rsid w:val="000C5953"/>
    <w:rsid w:val="000C5FB3"/>
    <w:rsid w:val="000C6033"/>
    <w:rsid w:val="000C6265"/>
    <w:rsid w:val="000C7C16"/>
    <w:rsid w:val="000D0EA5"/>
    <w:rsid w:val="000D102B"/>
    <w:rsid w:val="000D138F"/>
    <w:rsid w:val="000D1A44"/>
    <w:rsid w:val="000D1C65"/>
    <w:rsid w:val="000D2918"/>
    <w:rsid w:val="000D357E"/>
    <w:rsid w:val="000D37E9"/>
    <w:rsid w:val="000D4601"/>
    <w:rsid w:val="000D5D85"/>
    <w:rsid w:val="000D685F"/>
    <w:rsid w:val="000D6B26"/>
    <w:rsid w:val="000D6CA0"/>
    <w:rsid w:val="000D76F8"/>
    <w:rsid w:val="000D7788"/>
    <w:rsid w:val="000E01D7"/>
    <w:rsid w:val="000E13B1"/>
    <w:rsid w:val="000E1A6E"/>
    <w:rsid w:val="000E1A77"/>
    <w:rsid w:val="000E1E25"/>
    <w:rsid w:val="000E22C8"/>
    <w:rsid w:val="000E234B"/>
    <w:rsid w:val="000E3FDF"/>
    <w:rsid w:val="000E486B"/>
    <w:rsid w:val="000E48AE"/>
    <w:rsid w:val="000E4B7F"/>
    <w:rsid w:val="000E5911"/>
    <w:rsid w:val="000E5BEA"/>
    <w:rsid w:val="000E60D4"/>
    <w:rsid w:val="000E6E54"/>
    <w:rsid w:val="000E7798"/>
    <w:rsid w:val="000E7B7A"/>
    <w:rsid w:val="000E7FDD"/>
    <w:rsid w:val="000F060A"/>
    <w:rsid w:val="000F18AC"/>
    <w:rsid w:val="000F23EB"/>
    <w:rsid w:val="000F33EC"/>
    <w:rsid w:val="000F3654"/>
    <w:rsid w:val="000F371E"/>
    <w:rsid w:val="000F371F"/>
    <w:rsid w:val="000F4232"/>
    <w:rsid w:val="000F47BB"/>
    <w:rsid w:val="000F480A"/>
    <w:rsid w:val="000F4A6C"/>
    <w:rsid w:val="000F4A94"/>
    <w:rsid w:val="000F4B65"/>
    <w:rsid w:val="000F4BAF"/>
    <w:rsid w:val="000F4EF9"/>
    <w:rsid w:val="000F5601"/>
    <w:rsid w:val="000F6540"/>
    <w:rsid w:val="000F683E"/>
    <w:rsid w:val="000F7BC5"/>
    <w:rsid w:val="000F7FAD"/>
    <w:rsid w:val="0010125A"/>
    <w:rsid w:val="00102137"/>
    <w:rsid w:val="00102970"/>
    <w:rsid w:val="00102BD5"/>
    <w:rsid w:val="00102C86"/>
    <w:rsid w:val="00103729"/>
    <w:rsid w:val="0010391F"/>
    <w:rsid w:val="001040CB"/>
    <w:rsid w:val="00104971"/>
    <w:rsid w:val="00105821"/>
    <w:rsid w:val="00105C78"/>
    <w:rsid w:val="00105E94"/>
    <w:rsid w:val="00106037"/>
    <w:rsid w:val="00106144"/>
    <w:rsid w:val="00106261"/>
    <w:rsid w:val="001070B5"/>
    <w:rsid w:val="00107E34"/>
    <w:rsid w:val="00107FC2"/>
    <w:rsid w:val="0011048B"/>
    <w:rsid w:val="00111A66"/>
    <w:rsid w:val="001124AD"/>
    <w:rsid w:val="0011250A"/>
    <w:rsid w:val="00112617"/>
    <w:rsid w:val="00113300"/>
    <w:rsid w:val="00113785"/>
    <w:rsid w:val="00113E66"/>
    <w:rsid w:val="001142D8"/>
    <w:rsid w:val="00115CB0"/>
    <w:rsid w:val="001207F0"/>
    <w:rsid w:val="00120BE1"/>
    <w:rsid w:val="00121111"/>
    <w:rsid w:val="001212A4"/>
    <w:rsid w:val="0012145F"/>
    <w:rsid w:val="0012175B"/>
    <w:rsid w:val="00121BAB"/>
    <w:rsid w:val="001243CC"/>
    <w:rsid w:val="00127894"/>
    <w:rsid w:val="00127DAA"/>
    <w:rsid w:val="00130191"/>
    <w:rsid w:val="00130414"/>
    <w:rsid w:val="0013207A"/>
    <w:rsid w:val="00132184"/>
    <w:rsid w:val="001326EE"/>
    <w:rsid w:val="001327C7"/>
    <w:rsid w:val="0013295F"/>
    <w:rsid w:val="00132EC6"/>
    <w:rsid w:val="0013327E"/>
    <w:rsid w:val="00133904"/>
    <w:rsid w:val="001341FC"/>
    <w:rsid w:val="00134D98"/>
    <w:rsid w:val="00134F32"/>
    <w:rsid w:val="0013528A"/>
    <w:rsid w:val="001358E9"/>
    <w:rsid w:val="001363DF"/>
    <w:rsid w:val="0013651C"/>
    <w:rsid w:val="001365AB"/>
    <w:rsid w:val="00136668"/>
    <w:rsid w:val="001368A9"/>
    <w:rsid w:val="001368BE"/>
    <w:rsid w:val="00136E6E"/>
    <w:rsid w:val="00140641"/>
    <w:rsid w:val="00140CED"/>
    <w:rsid w:val="001429AC"/>
    <w:rsid w:val="0014323B"/>
    <w:rsid w:val="00143C0C"/>
    <w:rsid w:val="00144238"/>
    <w:rsid w:val="0014473B"/>
    <w:rsid w:val="00145B1D"/>
    <w:rsid w:val="00145E28"/>
    <w:rsid w:val="0014608F"/>
    <w:rsid w:val="00147196"/>
    <w:rsid w:val="0015070C"/>
    <w:rsid w:val="00150A9E"/>
    <w:rsid w:val="00150AB0"/>
    <w:rsid w:val="00150D33"/>
    <w:rsid w:val="00151EAC"/>
    <w:rsid w:val="00152353"/>
    <w:rsid w:val="00152702"/>
    <w:rsid w:val="00152F9A"/>
    <w:rsid w:val="0015382B"/>
    <w:rsid w:val="00153BB5"/>
    <w:rsid w:val="0015437D"/>
    <w:rsid w:val="00154451"/>
    <w:rsid w:val="00154849"/>
    <w:rsid w:val="001552DB"/>
    <w:rsid w:val="00155865"/>
    <w:rsid w:val="00155BC1"/>
    <w:rsid w:val="00156497"/>
    <w:rsid w:val="001568CC"/>
    <w:rsid w:val="00156F36"/>
    <w:rsid w:val="0015707E"/>
    <w:rsid w:val="0016121F"/>
    <w:rsid w:val="00161268"/>
    <w:rsid w:val="0016126B"/>
    <w:rsid w:val="00162041"/>
    <w:rsid w:val="001623A4"/>
    <w:rsid w:val="0016254C"/>
    <w:rsid w:val="00162A20"/>
    <w:rsid w:val="00162FE5"/>
    <w:rsid w:val="001648EB"/>
    <w:rsid w:val="00164AEA"/>
    <w:rsid w:val="001651CD"/>
    <w:rsid w:val="00165341"/>
    <w:rsid w:val="0016598C"/>
    <w:rsid w:val="0016601D"/>
    <w:rsid w:val="00166EFD"/>
    <w:rsid w:val="001677E5"/>
    <w:rsid w:val="001707AC"/>
    <w:rsid w:val="00170A05"/>
    <w:rsid w:val="0017180B"/>
    <w:rsid w:val="0017229F"/>
    <w:rsid w:val="00172B44"/>
    <w:rsid w:val="00172F5F"/>
    <w:rsid w:val="00173389"/>
    <w:rsid w:val="001737AE"/>
    <w:rsid w:val="001739E5"/>
    <w:rsid w:val="00173C05"/>
    <w:rsid w:val="001749EE"/>
    <w:rsid w:val="00174A9D"/>
    <w:rsid w:val="00175272"/>
    <w:rsid w:val="00176492"/>
    <w:rsid w:val="001769A9"/>
    <w:rsid w:val="00176AAE"/>
    <w:rsid w:val="00176ED5"/>
    <w:rsid w:val="00176F8F"/>
    <w:rsid w:val="00177162"/>
    <w:rsid w:val="00177366"/>
    <w:rsid w:val="00177A32"/>
    <w:rsid w:val="0018009F"/>
    <w:rsid w:val="0018021A"/>
    <w:rsid w:val="0018063C"/>
    <w:rsid w:val="00181537"/>
    <w:rsid w:val="00181A64"/>
    <w:rsid w:val="00181F5E"/>
    <w:rsid w:val="001825C7"/>
    <w:rsid w:val="0018328A"/>
    <w:rsid w:val="00183C0E"/>
    <w:rsid w:val="00184B2E"/>
    <w:rsid w:val="00184CE1"/>
    <w:rsid w:val="00184EBA"/>
    <w:rsid w:val="001853EE"/>
    <w:rsid w:val="001857F5"/>
    <w:rsid w:val="00185A56"/>
    <w:rsid w:val="00185C0C"/>
    <w:rsid w:val="001864FA"/>
    <w:rsid w:val="001868A3"/>
    <w:rsid w:val="00187025"/>
    <w:rsid w:val="0019010E"/>
    <w:rsid w:val="00190F0B"/>
    <w:rsid w:val="0019144C"/>
    <w:rsid w:val="001919ED"/>
    <w:rsid w:val="00191FB7"/>
    <w:rsid w:val="00192427"/>
    <w:rsid w:val="00192591"/>
    <w:rsid w:val="001939B9"/>
    <w:rsid w:val="00195340"/>
    <w:rsid w:val="00195356"/>
    <w:rsid w:val="0019597E"/>
    <w:rsid w:val="00196380"/>
    <w:rsid w:val="001964FC"/>
    <w:rsid w:val="00196C6A"/>
    <w:rsid w:val="00197517"/>
    <w:rsid w:val="00197F25"/>
    <w:rsid w:val="001A0191"/>
    <w:rsid w:val="001A1FB9"/>
    <w:rsid w:val="001A3085"/>
    <w:rsid w:val="001A3E97"/>
    <w:rsid w:val="001A4084"/>
    <w:rsid w:val="001A43BB"/>
    <w:rsid w:val="001A5646"/>
    <w:rsid w:val="001A5864"/>
    <w:rsid w:val="001A5CC6"/>
    <w:rsid w:val="001A5F46"/>
    <w:rsid w:val="001A75A9"/>
    <w:rsid w:val="001A7F39"/>
    <w:rsid w:val="001B13DC"/>
    <w:rsid w:val="001B146D"/>
    <w:rsid w:val="001B1706"/>
    <w:rsid w:val="001B1BA7"/>
    <w:rsid w:val="001B1E1D"/>
    <w:rsid w:val="001B2134"/>
    <w:rsid w:val="001B337E"/>
    <w:rsid w:val="001B41A9"/>
    <w:rsid w:val="001B4A69"/>
    <w:rsid w:val="001B4D30"/>
    <w:rsid w:val="001B6503"/>
    <w:rsid w:val="001B666E"/>
    <w:rsid w:val="001B79C9"/>
    <w:rsid w:val="001B7E42"/>
    <w:rsid w:val="001B7FBE"/>
    <w:rsid w:val="001C09AA"/>
    <w:rsid w:val="001C11B2"/>
    <w:rsid w:val="001C15F5"/>
    <w:rsid w:val="001C183F"/>
    <w:rsid w:val="001C2422"/>
    <w:rsid w:val="001C2D57"/>
    <w:rsid w:val="001C2DFE"/>
    <w:rsid w:val="001C3244"/>
    <w:rsid w:val="001C3AC5"/>
    <w:rsid w:val="001C4156"/>
    <w:rsid w:val="001C47C0"/>
    <w:rsid w:val="001C4D6B"/>
    <w:rsid w:val="001C4FAD"/>
    <w:rsid w:val="001C50BC"/>
    <w:rsid w:val="001C58D7"/>
    <w:rsid w:val="001C591A"/>
    <w:rsid w:val="001C67E1"/>
    <w:rsid w:val="001C696F"/>
    <w:rsid w:val="001D0207"/>
    <w:rsid w:val="001D0874"/>
    <w:rsid w:val="001D0B53"/>
    <w:rsid w:val="001D0F5E"/>
    <w:rsid w:val="001D1275"/>
    <w:rsid w:val="001D149B"/>
    <w:rsid w:val="001D23B4"/>
    <w:rsid w:val="001D24C8"/>
    <w:rsid w:val="001D253D"/>
    <w:rsid w:val="001D3A73"/>
    <w:rsid w:val="001D3C2F"/>
    <w:rsid w:val="001D4266"/>
    <w:rsid w:val="001D4347"/>
    <w:rsid w:val="001D453C"/>
    <w:rsid w:val="001D4567"/>
    <w:rsid w:val="001D4CC3"/>
    <w:rsid w:val="001D52FF"/>
    <w:rsid w:val="001D531B"/>
    <w:rsid w:val="001D5750"/>
    <w:rsid w:val="001D59C4"/>
    <w:rsid w:val="001D5C2C"/>
    <w:rsid w:val="001D62A9"/>
    <w:rsid w:val="001D780F"/>
    <w:rsid w:val="001D79D3"/>
    <w:rsid w:val="001E0DC7"/>
    <w:rsid w:val="001E10BC"/>
    <w:rsid w:val="001E10EB"/>
    <w:rsid w:val="001E1452"/>
    <w:rsid w:val="001E14E4"/>
    <w:rsid w:val="001E1674"/>
    <w:rsid w:val="001E1B1D"/>
    <w:rsid w:val="001E1C08"/>
    <w:rsid w:val="001E1D77"/>
    <w:rsid w:val="001E2D33"/>
    <w:rsid w:val="001E2D4C"/>
    <w:rsid w:val="001E348D"/>
    <w:rsid w:val="001E5019"/>
    <w:rsid w:val="001E57C0"/>
    <w:rsid w:val="001E5916"/>
    <w:rsid w:val="001E7B6F"/>
    <w:rsid w:val="001F144D"/>
    <w:rsid w:val="001F1A90"/>
    <w:rsid w:val="001F1FEB"/>
    <w:rsid w:val="001F2641"/>
    <w:rsid w:val="001F265B"/>
    <w:rsid w:val="001F3909"/>
    <w:rsid w:val="001F3BE5"/>
    <w:rsid w:val="001F3DB7"/>
    <w:rsid w:val="001F3F65"/>
    <w:rsid w:val="001F422F"/>
    <w:rsid w:val="001F465A"/>
    <w:rsid w:val="001F4BA3"/>
    <w:rsid w:val="001F58FE"/>
    <w:rsid w:val="001F69AD"/>
    <w:rsid w:val="001F6EF1"/>
    <w:rsid w:val="001F7144"/>
    <w:rsid w:val="001F7F8F"/>
    <w:rsid w:val="0020066D"/>
    <w:rsid w:val="0020094B"/>
    <w:rsid w:val="00201C28"/>
    <w:rsid w:val="00202891"/>
    <w:rsid w:val="002028D9"/>
    <w:rsid w:val="00202A41"/>
    <w:rsid w:val="002047FF"/>
    <w:rsid w:val="00204C1E"/>
    <w:rsid w:val="00205451"/>
    <w:rsid w:val="002056D9"/>
    <w:rsid w:val="002057BF"/>
    <w:rsid w:val="00206A9E"/>
    <w:rsid w:val="00207107"/>
    <w:rsid w:val="002078CA"/>
    <w:rsid w:val="002104B1"/>
    <w:rsid w:val="00210F9E"/>
    <w:rsid w:val="0021116B"/>
    <w:rsid w:val="0021177D"/>
    <w:rsid w:val="00211894"/>
    <w:rsid w:val="002121AF"/>
    <w:rsid w:val="002125FA"/>
    <w:rsid w:val="00213138"/>
    <w:rsid w:val="00213D20"/>
    <w:rsid w:val="00214E9D"/>
    <w:rsid w:val="002157A0"/>
    <w:rsid w:val="00215ACC"/>
    <w:rsid w:val="0021661D"/>
    <w:rsid w:val="00216C04"/>
    <w:rsid w:val="00216DD3"/>
    <w:rsid w:val="00216F1F"/>
    <w:rsid w:val="00217C19"/>
    <w:rsid w:val="00220169"/>
    <w:rsid w:val="002212E8"/>
    <w:rsid w:val="0022196E"/>
    <w:rsid w:val="00221A7D"/>
    <w:rsid w:val="00221FF0"/>
    <w:rsid w:val="0022216C"/>
    <w:rsid w:val="00222EF9"/>
    <w:rsid w:val="0022321C"/>
    <w:rsid w:val="0022396E"/>
    <w:rsid w:val="002249A7"/>
    <w:rsid w:val="00224FC5"/>
    <w:rsid w:val="002253C3"/>
    <w:rsid w:val="00225D85"/>
    <w:rsid w:val="00226229"/>
    <w:rsid w:val="002264EA"/>
    <w:rsid w:val="00226805"/>
    <w:rsid w:val="00231617"/>
    <w:rsid w:val="00231772"/>
    <w:rsid w:val="00231EAC"/>
    <w:rsid w:val="00232469"/>
    <w:rsid w:val="00232B7F"/>
    <w:rsid w:val="00233CCF"/>
    <w:rsid w:val="0023428B"/>
    <w:rsid w:val="00234F21"/>
    <w:rsid w:val="00235077"/>
    <w:rsid w:val="00235087"/>
    <w:rsid w:val="002358BB"/>
    <w:rsid w:val="00235AF6"/>
    <w:rsid w:val="00235B21"/>
    <w:rsid w:val="00236279"/>
    <w:rsid w:val="0023649E"/>
    <w:rsid w:val="002371E4"/>
    <w:rsid w:val="0023744F"/>
    <w:rsid w:val="00237723"/>
    <w:rsid w:val="00237A4E"/>
    <w:rsid w:val="002401F9"/>
    <w:rsid w:val="002428B1"/>
    <w:rsid w:val="00242CB6"/>
    <w:rsid w:val="00242D8C"/>
    <w:rsid w:val="00243525"/>
    <w:rsid w:val="00243AA2"/>
    <w:rsid w:val="0024435F"/>
    <w:rsid w:val="002447E0"/>
    <w:rsid w:val="002454BB"/>
    <w:rsid w:val="00245543"/>
    <w:rsid w:val="00245E8D"/>
    <w:rsid w:val="00245F75"/>
    <w:rsid w:val="0024665C"/>
    <w:rsid w:val="002500CB"/>
    <w:rsid w:val="00250F9E"/>
    <w:rsid w:val="00250FD1"/>
    <w:rsid w:val="002512FB"/>
    <w:rsid w:val="0025228E"/>
    <w:rsid w:val="00253011"/>
    <w:rsid w:val="002531AB"/>
    <w:rsid w:val="00253DB2"/>
    <w:rsid w:val="00253DD5"/>
    <w:rsid w:val="00254189"/>
    <w:rsid w:val="00254564"/>
    <w:rsid w:val="00254598"/>
    <w:rsid w:val="00254B47"/>
    <w:rsid w:val="00254C3E"/>
    <w:rsid w:val="002550B5"/>
    <w:rsid w:val="002555F7"/>
    <w:rsid w:val="0025645C"/>
    <w:rsid w:val="00256701"/>
    <w:rsid w:val="00257D6C"/>
    <w:rsid w:val="00260D41"/>
    <w:rsid w:val="00261E7F"/>
    <w:rsid w:val="00262E1A"/>
    <w:rsid w:val="002636B3"/>
    <w:rsid w:val="00263A3D"/>
    <w:rsid w:val="00263C7F"/>
    <w:rsid w:val="002643ED"/>
    <w:rsid w:val="002644CF"/>
    <w:rsid w:val="00264793"/>
    <w:rsid w:val="00264A63"/>
    <w:rsid w:val="00265176"/>
    <w:rsid w:val="00266197"/>
    <w:rsid w:val="002668F7"/>
    <w:rsid w:val="00266F35"/>
    <w:rsid w:val="002670BF"/>
    <w:rsid w:val="002672BA"/>
    <w:rsid w:val="002678E0"/>
    <w:rsid w:val="00267EC1"/>
    <w:rsid w:val="00270ED9"/>
    <w:rsid w:val="002710C3"/>
    <w:rsid w:val="00271817"/>
    <w:rsid w:val="00271D2A"/>
    <w:rsid w:val="00272295"/>
    <w:rsid w:val="00272A61"/>
    <w:rsid w:val="00273197"/>
    <w:rsid w:val="002731A2"/>
    <w:rsid w:val="00274870"/>
    <w:rsid w:val="002750BE"/>
    <w:rsid w:val="00275221"/>
    <w:rsid w:val="002762AA"/>
    <w:rsid w:val="00276BE8"/>
    <w:rsid w:val="00276EC8"/>
    <w:rsid w:val="0027741A"/>
    <w:rsid w:val="00277559"/>
    <w:rsid w:val="00280FD6"/>
    <w:rsid w:val="0028114A"/>
    <w:rsid w:val="002813DE"/>
    <w:rsid w:val="0028141F"/>
    <w:rsid w:val="002819B6"/>
    <w:rsid w:val="00282DA9"/>
    <w:rsid w:val="00283835"/>
    <w:rsid w:val="002841F6"/>
    <w:rsid w:val="0028422A"/>
    <w:rsid w:val="0028592B"/>
    <w:rsid w:val="00285A01"/>
    <w:rsid w:val="00285D91"/>
    <w:rsid w:val="00285EBE"/>
    <w:rsid w:val="002870E4"/>
    <w:rsid w:val="00287134"/>
    <w:rsid w:val="002879C3"/>
    <w:rsid w:val="00290598"/>
    <w:rsid w:val="0029070E"/>
    <w:rsid w:val="00292953"/>
    <w:rsid w:val="00292C5B"/>
    <w:rsid w:val="00293A8A"/>
    <w:rsid w:val="00293B7C"/>
    <w:rsid w:val="00294189"/>
    <w:rsid w:val="00294295"/>
    <w:rsid w:val="002953F8"/>
    <w:rsid w:val="00295EAB"/>
    <w:rsid w:val="002962D1"/>
    <w:rsid w:val="002967E5"/>
    <w:rsid w:val="002973E1"/>
    <w:rsid w:val="00297F2D"/>
    <w:rsid w:val="002A01A1"/>
    <w:rsid w:val="002A01BF"/>
    <w:rsid w:val="002A0391"/>
    <w:rsid w:val="002A0E2C"/>
    <w:rsid w:val="002A1128"/>
    <w:rsid w:val="002A2A8D"/>
    <w:rsid w:val="002A3016"/>
    <w:rsid w:val="002A3255"/>
    <w:rsid w:val="002A34A6"/>
    <w:rsid w:val="002A365E"/>
    <w:rsid w:val="002A3FF6"/>
    <w:rsid w:val="002A4A35"/>
    <w:rsid w:val="002A4E8B"/>
    <w:rsid w:val="002A4EBB"/>
    <w:rsid w:val="002A5429"/>
    <w:rsid w:val="002A57D6"/>
    <w:rsid w:val="002A5842"/>
    <w:rsid w:val="002A5942"/>
    <w:rsid w:val="002A59D1"/>
    <w:rsid w:val="002A6552"/>
    <w:rsid w:val="002A77A1"/>
    <w:rsid w:val="002B0716"/>
    <w:rsid w:val="002B0741"/>
    <w:rsid w:val="002B0900"/>
    <w:rsid w:val="002B0FBD"/>
    <w:rsid w:val="002B25CA"/>
    <w:rsid w:val="002B2675"/>
    <w:rsid w:val="002B2A1E"/>
    <w:rsid w:val="002B2A8F"/>
    <w:rsid w:val="002B3A45"/>
    <w:rsid w:val="002B4307"/>
    <w:rsid w:val="002B46D7"/>
    <w:rsid w:val="002B5463"/>
    <w:rsid w:val="002B55B0"/>
    <w:rsid w:val="002B56B8"/>
    <w:rsid w:val="002B5B71"/>
    <w:rsid w:val="002B6C4E"/>
    <w:rsid w:val="002B7355"/>
    <w:rsid w:val="002B74EF"/>
    <w:rsid w:val="002B768A"/>
    <w:rsid w:val="002B7973"/>
    <w:rsid w:val="002B7E47"/>
    <w:rsid w:val="002C0CDF"/>
    <w:rsid w:val="002C1143"/>
    <w:rsid w:val="002C11EC"/>
    <w:rsid w:val="002C13D1"/>
    <w:rsid w:val="002C153C"/>
    <w:rsid w:val="002C163D"/>
    <w:rsid w:val="002C1E41"/>
    <w:rsid w:val="002C1EAE"/>
    <w:rsid w:val="002C20AB"/>
    <w:rsid w:val="002C2EE3"/>
    <w:rsid w:val="002C325E"/>
    <w:rsid w:val="002C3DA6"/>
    <w:rsid w:val="002C4549"/>
    <w:rsid w:val="002C590E"/>
    <w:rsid w:val="002C64F8"/>
    <w:rsid w:val="002C7324"/>
    <w:rsid w:val="002C7825"/>
    <w:rsid w:val="002C7957"/>
    <w:rsid w:val="002D06E0"/>
    <w:rsid w:val="002D133F"/>
    <w:rsid w:val="002D1CC8"/>
    <w:rsid w:val="002D1DAB"/>
    <w:rsid w:val="002D1F4E"/>
    <w:rsid w:val="002D22D0"/>
    <w:rsid w:val="002D2368"/>
    <w:rsid w:val="002D23CA"/>
    <w:rsid w:val="002D25F7"/>
    <w:rsid w:val="002D26D4"/>
    <w:rsid w:val="002D348E"/>
    <w:rsid w:val="002D349D"/>
    <w:rsid w:val="002D3756"/>
    <w:rsid w:val="002D37D7"/>
    <w:rsid w:val="002D64CC"/>
    <w:rsid w:val="002D64E1"/>
    <w:rsid w:val="002D6FA9"/>
    <w:rsid w:val="002D7C58"/>
    <w:rsid w:val="002E1548"/>
    <w:rsid w:val="002E186B"/>
    <w:rsid w:val="002E2DD0"/>
    <w:rsid w:val="002E2ECF"/>
    <w:rsid w:val="002E432C"/>
    <w:rsid w:val="002E4921"/>
    <w:rsid w:val="002E498C"/>
    <w:rsid w:val="002E5A75"/>
    <w:rsid w:val="002E5BC5"/>
    <w:rsid w:val="002E625A"/>
    <w:rsid w:val="002E7301"/>
    <w:rsid w:val="002E7C30"/>
    <w:rsid w:val="002F08D2"/>
    <w:rsid w:val="002F0AA9"/>
    <w:rsid w:val="002F0EC4"/>
    <w:rsid w:val="002F18A9"/>
    <w:rsid w:val="002F1AFA"/>
    <w:rsid w:val="002F21AE"/>
    <w:rsid w:val="002F273D"/>
    <w:rsid w:val="002F2920"/>
    <w:rsid w:val="002F32C0"/>
    <w:rsid w:val="002F3661"/>
    <w:rsid w:val="002F37B1"/>
    <w:rsid w:val="002F3C87"/>
    <w:rsid w:val="002F3E24"/>
    <w:rsid w:val="002F438B"/>
    <w:rsid w:val="002F47C5"/>
    <w:rsid w:val="002F5359"/>
    <w:rsid w:val="002F5803"/>
    <w:rsid w:val="002F5A83"/>
    <w:rsid w:val="002F697B"/>
    <w:rsid w:val="002F6EED"/>
    <w:rsid w:val="002F7346"/>
    <w:rsid w:val="002F74B1"/>
    <w:rsid w:val="002F77F1"/>
    <w:rsid w:val="002F7DA5"/>
    <w:rsid w:val="002F7E3C"/>
    <w:rsid w:val="002F7F8D"/>
    <w:rsid w:val="003010DB"/>
    <w:rsid w:val="003014A1"/>
    <w:rsid w:val="00301B21"/>
    <w:rsid w:val="0030202A"/>
    <w:rsid w:val="00302592"/>
    <w:rsid w:val="00302BA4"/>
    <w:rsid w:val="003032C0"/>
    <w:rsid w:val="003035C2"/>
    <w:rsid w:val="00303F0B"/>
    <w:rsid w:val="00303FF2"/>
    <w:rsid w:val="003046EE"/>
    <w:rsid w:val="003048D9"/>
    <w:rsid w:val="00305009"/>
    <w:rsid w:val="0030708F"/>
    <w:rsid w:val="00307891"/>
    <w:rsid w:val="00307A79"/>
    <w:rsid w:val="00307FC6"/>
    <w:rsid w:val="00310817"/>
    <w:rsid w:val="003109F9"/>
    <w:rsid w:val="003121E0"/>
    <w:rsid w:val="003123B6"/>
    <w:rsid w:val="003127AB"/>
    <w:rsid w:val="003138C3"/>
    <w:rsid w:val="00314043"/>
    <w:rsid w:val="0031430A"/>
    <w:rsid w:val="003146AE"/>
    <w:rsid w:val="00314BA0"/>
    <w:rsid w:val="00314F1E"/>
    <w:rsid w:val="00315026"/>
    <w:rsid w:val="00315E34"/>
    <w:rsid w:val="0031606E"/>
    <w:rsid w:val="003163DF"/>
    <w:rsid w:val="003167D8"/>
    <w:rsid w:val="00316A68"/>
    <w:rsid w:val="00316B24"/>
    <w:rsid w:val="00320D43"/>
    <w:rsid w:val="00321199"/>
    <w:rsid w:val="003212EC"/>
    <w:rsid w:val="00321C80"/>
    <w:rsid w:val="00324523"/>
    <w:rsid w:val="00324854"/>
    <w:rsid w:val="00324F0B"/>
    <w:rsid w:val="003257E2"/>
    <w:rsid w:val="00325A2F"/>
    <w:rsid w:val="00325CF9"/>
    <w:rsid w:val="00326798"/>
    <w:rsid w:val="003267F7"/>
    <w:rsid w:val="00326E23"/>
    <w:rsid w:val="00327060"/>
    <w:rsid w:val="00327B06"/>
    <w:rsid w:val="00327B29"/>
    <w:rsid w:val="00327B41"/>
    <w:rsid w:val="00327CB6"/>
    <w:rsid w:val="0033037B"/>
    <w:rsid w:val="00330420"/>
    <w:rsid w:val="003310D2"/>
    <w:rsid w:val="0033172E"/>
    <w:rsid w:val="003317EA"/>
    <w:rsid w:val="003326EE"/>
    <w:rsid w:val="00333631"/>
    <w:rsid w:val="003336FC"/>
    <w:rsid w:val="00333847"/>
    <w:rsid w:val="003338E1"/>
    <w:rsid w:val="00334954"/>
    <w:rsid w:val="00335A0A"/>
    <w:rsid w:val="00335E81"/>
    <w:rsid w:val="00336725"/>
    <w:rsid w:val="003371E4"/>
    <w:rsid w:val="0033720E"/>
    <w:rsid w:val="003375FE"/>
    <w:rsid w:val="00340BA0"/>
    <w:rsid w:val="00341203"/>
    <w:rsid w:val="0034192E"/>
    <w:rsid w:val="00341B3E"/>
    <w:rsid w:val="00341BAD"/>
    <w:rsid w:val="00342665"/>
    <w:rsid w:val="00343819"/>
    <w:rsid w:val="00343B3B"/>
    <w:rsid w:val="00344537"/>
    <w:rsid w:val="00345E8F"/>
    <w:rsid w:val="003461DE"/>
    <w:rsid w:val="0034654B"/>
    <w:rsid w:val="0034655F"/>
    <w:rsid w:val="00346A10"/>
    <w:rsid w:val="00346D25"/>
    <w:rsid w:val="00346FFC"/>
    <w:rsid w:val="00347D0B"/>
    <w:rsid w:val="00347D6A"/>
    <w:rsid w:val="00351499"/>
    <w:rsid w:val="003522D2"/>
    <w:rsid w:val="00352DA3"/>
    <w:rsid w:val="00352E14"/>
    <w:rsid w:val="00352EB5"/>
    <w:rsid w:val="00353BB5"/>
    <w:rsid w:val="003543E5"/>
    <w:rsid w:val="003547A3"/>
    <w:rsid w:val="00354940"/>
    <w:rsid w:val="00354AF3"/>
    <w:rsid w:val="00355851"/>
    <w:rsid w:val="003577DA"/>
    <w:rsid w:val="003604BC"/>
    <w:rsid w:val="003605BF"/>
    <w:rsid w:val="00360A21"/>
    <w:rsid w:val="00360C6E"/>
    <w:rsid w:val="003612E4"/>
    <w:rsid w:val="00361385"/>
    <w:rsid w:val="003616B6"/>
    <w:rsid w:val="0036192C"/>
    <w:rsid w:val="0036267B"/>
    <w:rsid w:val="003628AA"/>
    <w:rsid w:val="003634B3"/>
    <w:rsid w:val="00363505"/>
    <w:rsid w:val="0036369C"/>
    <w:rsid w:val="00363A95"/>
    <w:rsid w:val="00364262"/>
    <w:rsid w:val="0036435A"/>
    <w:rsid w:val="003645AE"/>
    <w:rsid w:val="00364DD8"/>
    <w:rsid w:val="00364ECB"/>
    <w:rsid w:val="00365365"/>
    <w:rsid w:val="00365B0D"/>
    <w:rsid w:val="00365D5A"/>
    <w:rsid w:val="00365D68"/>
    <w:rsid w:val="0036613E"/>
    <w:rsid w:val="003669D3"/>
    <w:rsid w:val="0036760C"/>
    <w:rsid w:val="0036777E"/>
    <w:rsid w:val="00367D15"/>
    <w:rsid w:val="00370430"/>
    <w:rsid w:val="003722B5"/>
    <w:rsid w:val="00373227"/>
    <w:rsid w:val="00373DF0"/>
    <w:rsid w:val="003742B1"/>
    <w:rsid w:val="0037521C"/>
    <w:rsid w:val="00375634"/>
    <w:rsid w:val="00376282"/>
    <w:rsid w:val="00376A07"/>
    <w:rsid w:val="00377229"/>
    <w:rsid w:val="00377295"/>
    <w:rsid w:val="00377830"/>
    <w:rsid w:val="003809B1"/>
    <w:rsid w:val="00380AF6"/>
    <w:rsid w:val="00380C33"/>
    <w:rsid w:val="00381048"/>
    <w:rsid w:val="00382133"/>
    <w:rsid w:val="0038239F"/>
    <w:rsid w:val="003830ED"/>
    <w:rsid w:val="003832BD"/>
    <w:rsid w:val="0038333C"/>
    <w:rsid w:val="00383958"/>
    <w:rsid w:val="00383F9C"/>
    <w:rsid w:val="00386F34"/>
    <w:rsid w:val="0038773F"/>
    <w:rsid w:val="003879BD"/>
    <w:rsid w:val="00387D0E"/>
    <w:rsid w:val="00387E1A"/>
    <w:rsid w:val="003908DD"/>
    <w:rsid w:val="00390957"/>
    <w:rsid w:val="00390BD7"/>
    <w:rsid w:val="00390DD8"/>
    <w:rsid w:val="0039112E"/>
    <w:rsid w:val="003915CF"/>
    <w:rsid w:val="003930AE"/>
    <w:rsid w:val="003932AF"/>
    <w:rsid w:val="003932D7"/>
    <w:rsid w:val="00393F49"/>
    <w:rsid w:val="00393F97"/>
    <w:rsid w:val="003942D8"/>
    <w:rsid w:val="00394526"/>
    <w:rsid w:val="003945FE"/>
    <w:rsid w:val="00394C18"/>
    <w:rsid w:val="00395002"/>
    <w:rsid w:val="00395A44"/>
    <w:rsid w:val="00395D46"/>
    <w:rsid w:val="00395EF0"/>
    <w:rsid w:val="00397953"/>
    <w:rsid w:val="003A0CE6"/>
    <w:rsid w:val="003A1C33"/>
    <w:rsid w:val="003A2046"/>
    <w:rsid w:val="003A237F"/>
    <w:rsid w:val="003A2FD1"/>
    <w:rsid w:val="003A371A"/>
    <w:rsid w:val="003A3A9E"/>
    <w:rsid w:val="003A3AE9"/>
    <w:rsid w:val="003A412C"/>
    <w:rsid w:val="003A4132"/>
    <w:rsid w:val="003A4146"/>
    <w:rsid w:val="003A4910"/>
    <w:rsid w:val="003A5500"/>
    <w:rsid w:val="003A5E91"/>
    <w:rsid w:val="003A624E"/>
    <w:rsid w:val="003A65B2"/>
    <w:rsid w:val="003A6A25"/>
    <w:rsid w:val="003A6F93"/>
    <w:rsid w:val="003A6FEF"/>
    <w:rsid w:val="003A75A4"/>
    <w:rsid w:val="003A7917"/>
    <w:rsid w:val="003A7E1C"/>
    <w:rsid w:val="003B0813"/>
    <w:rsid w:val="003B1274"/>
    <w:rsid w:val="003B171B"/>
    <w:rsid w:val="003B1C2C"/>
    <w:rsid w:val="003B2125"/>
    <w:rsid w:val="003B29D2"/>
    <w:rsid w:val="003B3490"/>
    <w:rsid w:val="003B3876"/>
    <w:rsid w:val="003B38BE"/>
    <w:rsid w:val="003B4C6E"/>
    <w:rsid w:val="003B517A"/>
    <w:rsid w:val="003B5268"/>
    <w:rsid w:val="003B5B97"/>
    <w:rsid w:val="003B5EA0"/>
    <w:rsid w:val="003B5EF3"/>
    <w:rsid w:val="003B6E68"/>
    <w:rsid w:val="003B727E"/>
    <w:rsid w:val="003C06CF"/>
    <w:rsid w:val="003C0A3A"/>
    <w:rsid w:val="003C0BCE"/>
    <w:rsid w:val="003C1380"/>
    <w:rsid w:val="003C1944"/>
    <w:rsid w:val="003C2643"/>
    <w:rsid w:val="003C27E9"/>
    <w:rsid w:val="003C433C"/>
    <w:rsid w:val="003C43A9"/>
    <w:rsid w:val="003C4589"/>
    <w:rsid w:val="003C45D1"/>
    <w:rsid w:val="003C58BE"/>
    <w:rsid w:val="003C5EF5"/>
    <w:rsid w:val="003C633A"/>
    <w:rsid w:val="003D0803"/>
    <w:rsid w:val="003D0960"/>
    <w:rsid w:val="003D0A22"/>
    <w:rsid w:val="003D1111"/>
    <w:rsid w:val="003D20DB"/>
    <w:rsid w:val="003D2E22"/>
    <w:rsid w:val="003D2EA1"/>
    <w:rsid w:val="003D3122"/>
    <w:rsid w:val="003D3618"/>
    <w:rsid w:val="003D4CE9"/>
    <w:rsid w:val="003D6512"/>
    <w:rsid w:val="003D6623"/>
    <w:rsid w:val="003D66E4"/>
    <w:rsid w:val="003D67B6"/>
    <w:rsid w:val="003D6906"/>
    <w:rsid w:val="003D6A6B"/>
    <w:rsid w:val="003D6F5B"/>
    <w:rsid w:val="003E0846"/>
    <w:rsid w:val="003E1350"/>
    <w:rsid w:val="003E17B0"/>
    <w:rsid w:val="003E2467"/>
    <w:rsid w:val="003E421B"/>
    <w:rsid w:val="003E43AC"/>
    <w:rsid w:val="003E5200"/>
    <w:rsid w:val="003E5385"/>
    <w:rsid w:val="003E5B97"/>
    <w:rsid w:val="003E5D05"/>
    <w:rsid w:val="003E64F9"/>
    <w:rsid w:val="003E6863"/>
    <w:rsid w:val="003E79C0"/>
    <w:rsid w:val="003F0B4A"/>
    <w:rsid w:val="003F1088"/>
    <w:rsid w:val="003F2248"/>
    <w:rsid w:val="003F23C7"/>
    <w:rsid w:val="003F3A03"/>
    <w:rsid w:val="003F3D90"/>
    <w:rsid w:val="003F3E44"/>
    <w:rsid w:val="003F4441"/>
    <w:rsid w:val="003F4F04"/>
    <w:rsid w:val="003F529E"/>
    <w:rsid w:val="003F57FB"/>
    <w:rsid w:val="003F5B10"/>
    <w:rsid w:val="003F6067"/>
    <w:rsid w:val="003F7728"/>
    <w:rsid w:val="003F7FEC"/>
    <w:rsid w:val="004005D3"/>
    <w:rsid w:val="004020A5"/>
    <w:rsid w:val="004025B2"/>
    <w:rsid w:val="004025DB"/>
    <w:rsid w:val="00402EB3"/>
    <w:rsid w:val="00402FA1"/>
    <w:rsid w:val="004033D6"/>
    <w:rsid w:val="00403B05"/>
    <w:rsid w:val="00404945"/>
    <w:rsid w:val="0040533E"/>
    <w:rsid w:val="0040547A"/>
    <w:rsid w:val="004055D8"/>
    <w:rsid w:val="0040574B"/>
    <w:rsid w:val="00405963"/>
    <w:rsid w:val="004072C0"/>
    <w:rsid w:val="00407846"/>
    <w:rsid w:val="004078AB"/>
    <w:rsid w:val="0040798C"/>
    <w:rsid w:val="00407A02"/>
    <w:rsid w:val="00407CCA"/>
    <w:rsid w:val="00407D67"/>
    <w:rsid w:val="004103D4"/>
    <w:rsid w:val="004111B6"/>
    <w:rsid w:val="0041184A"/>
    <w:rsid w:val="00411962"/>
    <w:rsid w:val="0041197F"/>
    <w:rsid w:val="004123F5"/>
    <w:rsid w:val="00414BC6"/>
    <w:rsid w:val="00414C77"/>
    <w:rsid w:val="00414C94"/>
    <w:rsid w:val="00415F59"/>
    <w:rsid w:val="00416747"/>
    <w:rsid w:val="004168AE"/>
    <w:rsid w:val="004171F2"/>
    <w:rsid w:val="004173E1"/>
    <w:rsid w:val="00417559"/>
    <w:rsid w:val="00421BA2"/>
    <w:rsid w:val="00422485"/>
    <w:rsid w:val="00422931"/>
    <w:rsid w:val="0042300A"/>
    <w:rsid w:val="00423305"/>
    <w:rsid w:val="004233CE"/>
    <w:rsid w:val="00423E1E"/>
    <w:rsid w:val="004240C1"/>
    <w:rsid w:val="0042516A"/>
    <w:rsid w:val="00425272"/>
    <w:rsid w:val="004257DF"/>
    <w:rsid w:val="00426B88"/>
    <w:rsid w:val="004273B4"/>
    <w:rsid w:val="004277F5"/>
    <w:rsid w:val="00427D34"/>
    <w:rsid w:val="004300F1"/>
    <w:rsid w:val="00430EDD"/>
    <w:rsid w:val="004318FE"/>
    <w:rsid w:val="00431C65"/>
    <w:rsid w:val="00432474"/>
    <w:rsid w:val="0043256E"/>
    <w:rsid w:val="004333C2"/>
    <w:rsid w:val="004334F6"/>
    <w:rsid w:val="004337BE"/>
    <w:rsid w:val="00433B4A"/>
    <w:rsid w:val="00433DE3"/>
    <w:rsid w:val="00433F8C"/>
    <w:rsid w:val="004346FA"/>
    <w:rsid w:val="004350A4"/>
    <w:rsid w:val="00435708"/>
    <w:rsid w:val="00435785"/>
    <w:rsid w:val="004358F0"/>
    <w:rsid w:val="00436DC9"/>
    <w:rsid w:val="00437240"/>
    <w:rsid w:val="00437914"/>
    <w:rsid w:val="00440EB6"/>
    <w:rsid w:val="00441096"/>
    <w:rsid w:val="00441A8C"/>
    <w:rsid w:val="0044244B"/>
    <w:rsid w:val="0044314C"/>
    <w:rsid w:val="0044317A"/>
    <w:rsid w:val="004456C8"/>
    <w:rsid w:val="00445FDC"/>
    <w:rsid w:val="004466BD"/>
    <w:rsid w:val="00451627"/>
    <w:rsid w:val="0045290A"/>
    <w:rsid w:val="0045322C"/>
    <w:rsid w:val="00453325"/>
    <w:rsid w:val="004536D9"/>
    <w:rsid w:val="00453FC9"/>
    <w:rsid w:val="0045444B"/>
    <w:rsid w:val="00455512"/>
    <w:rsid w:val="00455F8B"/>
    <w:rsid w:val="004575BE"/>
    <w:rsid w:val="004604F2"/>
    <w:rsid w:val="004610D8"/>
    <w:rsid w:val="0046133C"/>
    <w:rsid w:val="0046248F"/>
    <w:rsid w:val="00462630"/>
    <w:rsid w:val="004630A1"/>
    <w:rsid w:val="00463111"/>
    <w:rsid w:val="00463D65"/>
    <w:rsid w:val="00465377"/>
    <w:rsid w:val="0046596B"/>
    <w:rsid w:val="004667A0"/>
    <w:rsid w:val="004667D7"/>
    <w:rsid w:val="004668E9"/>
    <w:rsid w:val="00466CD9"/>
    <w:rsid w:val="00466D32"/>
    <w:rsid w:val="00472602"/>
    <w:rsid w:val="00472DA2"/>
    <w:rsid w:val="004730A6"/>
    <w:rsid w:val="00473453"/>
    <w:rsid w:val="004735E7"/>
    <w:rsid w:val="00474986"/>
    <w:rsid w:val="00475803"/>
    <w:rsid w:val="0047591F"/>
    <w:rsid w:val="00476D64"/>
    <w:rsid w:val="00477950"/>
    <w:rsid w:val="00477ABF"/>
    <w:rsid w:val="00477B81"/>
    <w:rsid w:val="00477CF6"/>
    <w:rsid w:val="00480317"/>
    <w:rsid w:val="0048035D"/>
    <w:rsid w:val="004804CA"/>
    <w:rsid w:val="004804F7"/>
    <w:rsid w:val="00480831"/>
    <w:rsid w:val="004808B8"/>
    <w:rsid w:val="00481292"/>
    <w:rsid w:val="004815A4"/>
    <w:rsid w:val="00481B1E"/>
    <w:rsid w:val="00482F4F"/>
    <w:rsid w:val="00483392"/>
    <w:rsid w:val="00483692"/>
    <w:rsid w:val="004839CD"/>
    <w:rsid w:val="004843ED"/>
    <w:rsid w:val="00485462"/>
    <w:rsid w:val="0048601F"/>
    <w:rsid w:val="004868B9"/>
    <w:rsid w:val="00487309"/>
    <w:rsid w:val="0048767B"/>
    <w:rsid w:val="00487B3C"/>
    <w:rsid w:val="00487EDC"/>
    <w:rsid w:val="00490286"/>
    <w:rsid w:val="00490B18"/>
    <w:rsid w:val="00491166"/>
    <w:rsid w:val="004921AE"/>
    <w:rsid w:val="00492F29"/>
    <w:rsid w:val="00493584"/>
    <w:rsid w:val="00493697"/>
    <w:rsid w:val="00493C21"/>
    <w:rsid w:val="00493E13"/>
    <w:rsid w:val="00494147"/>
    <w:rsid w:val="004941BE"/>
    <w:rsid w:val="004945A3"/>
    <w:rsid w:val="00494B9A"/>
    <w:rsid w:val="00494BAB"/>
    <w:rsid w:val="00494EAB"/>
    <w:rsid w:val="0049586E"/>
    <w:rsid w:val="00495D8A"/>
    <w:rsid w:val="00497BE4"/>
    <w:rsid w:val="00497CD7"/>
    <w:rsid w:val="004A05C2"/>
    <w:rsid w:val="004A0DCC"/>
    <w:rsid w:val="004A1851"/>
    <w:rsid w:val="004A1CB0"/>
    <w:rsid w:val="004A225F"/>
    <w:rsid w:val="004A2505"/>
    <w:rsid w:val="004A2992"/>
    <w:rsid w:val="004A2CF3"/>
    <w:rsid w:val="004A39BD"/>
    <w:rsid w:val="004A44FE"/>
    <w:rsid w:val="004A45C8"/>
    <w:rsid w:val="004A4E72"/>
    <w:rsid w:val="004A6650"/>
    <w:rsid w:val="004A7176"/>
    <w:rsid w:val="004A7223"/>
    <w:rsid w:val="004A792C"/>
    <w:rsid w:val="004B0518"/>
    <w:rsid w:val="004B0904"/>
    <w:rsid w:val="004B09B2"/>
    <w:rsid w:val="004B0B58"/>
    <w:rsid w:val="004B0F80"/>
    <w:rsid w:val="004B1443"/>
    <w:rsid w:val="004B207B"/>
    <w:rsid w:val="004B25BE"/>
    <w:rsid w:val="004B3518"/>
    <w:rsid w:val="004B4A12"/>
    <w:rsid w:val="004B591E"/>
    <w:rsid w:val="004B5BBE"/>
    <w:rsid w:val="004B62DB"/>
    <w:rsid w:val="004B7BE6"/>
    <w:rsid w:val="004C00B7"/>
    <w:rsid w:val="004C07DF"/>
    <w:rsid w:val="004C0D45"/>
    <w:rsid w:val="004C0EE2"/>
    <w:rsid w:val="004C14A3"/>
    <w:rsid w:val="004C1659"/>
    <w:rsid w:val="004C22A4"/>
    <w:rsid w:val="004C239C"/>
    <w:rsid w:val="004C2821"/>
    <w:rsid w:val="004C2BE5"/>
    <w:rsid w:val="004C302F"/>
    <w:rsid w:val="004C39BF"/>
    <w:rsid w:val="004C3BE0"/>
    <w:rsid w:val="004C436E"/>
    <w:rsid w:val="004C456C"/>
    <w:rsid w:val="004C46F5"/>
    <w:rsid w:val="004C53B9"/>
    <w:rsid w:val="004C62AF"/>
    <w:rsid w:val="004C6F6B"/>
    <w:rsid w:val="004C72BC"/>
    <w:rsid w:val="004C7576"/>
    <w:rsid w:val="004C75D6"/>
    <w:rsid w:val="004C77F0"/>
    <w:rsid w:val="004D08C0"/>
    <w:rsid w:val="004D093D"/>
    <w:rsid w:val="004D1512"/>
    <w:rsid w:val="004D201A"/>
    <w:rsid w:val="004D22E6"/>
    <w:rsid w:val="004D3A96"/>
    <w:rsid w:val="004D45AC"/>
    <w:rsid w:val="004D49D6"/>
    <w:rsid w:val="004D503C"/>
    <w:rsid w:val="004D5CD0"/>
    <w:rsid w:val="004D5FAB"/>
    <w:rsid w:val="004D69A9"/>
    <w:rsid w:val="004D706E"/>
    <w:rsid w:val="004D7821"/>
    <w:rsid w:val="004E0308"/>
    <w:rsid w:val="004E0DB8"/>
    <w:rsid w:val="004E1EFC"/>
    <w:rsid w:val="004E2441"/>
    <w:rsid w:val="004E2604"/>
    <w:rsid w:val="004E265D"/>
    <w:rsid w:val="004E2EFE"/>
    <w:rsid w:val="004E57E2"/>
    <w:rsid w:val="004E5A79"/>
    <w:rsid w:val="004E6F68"/>
    <w:rsid w:val="004E7157"/>
    <w:rsid w:val="004F0B07"/>
    <w:rsid w:val="004F15D6"/>
    <w:rsid w:val="004F1E30"/>
    <w:rsid w:val="004F249F"/>
    <w:rsid w:val="004F264D"/>
    <w:rsid w:val="004F272F"/>
    <w:rsid w:val="004F29B4"/>
    <w:rsid w:val="004F334C"/>
    <w:rsid w:val="004F35D9"/>
    <w:rsid w:val="004F3A50"/>
    <w:rsid w:val="004F45A2"/>
    <w:rsid w:val="004F650D"/>
    <w:rsid w:val="004F7BE6"/>
    <w:rsid w:val="00501216"/>
    <w:rsid w:val="0050163D"/>
    <w:rsid w:val="005020D9"/>
    <w:rsid w:val="00502BB3"/>
    <w:rsid w:val="00502C59"/>
    <w:rsid w:val="00502D02"/>
    <w:rsid w:val="00502DE3"/>
    <w:rsid w:val="00503531"/>
    <w:rsid w:val="00503610"/>
    <w:rsid w:val="0050365D"/>
    <w:rsid w:val="00503743"/>
    <w:rsid w:val="00503EA7"/>
    <w:rsid w:val="005040EC"/>
    <w:rsid w:val="00504AC8"/>
    <w:rsid w:val="00504F5E"/>
    <w:rsid w:val="0050514E"/>
    <w:rsid w:val="005053A6"/>
    <w:rsid w:val="005062A2"/>
    <w:rsid w:val="005065E2"/>
    <w:rsid w:val="00506A6B"/>
    <w:rsid w:val="00506C58"/>
    <w:rsid w:val="0050716F"/>
    <w:rsid w:val="00507B39"/>
    <w:rsid w:val="00510978"/>
    <w:rsid w:val="0051144A"/>
    <w:rsid w:val="00512E86"/>
    <w:rsid w:val="00512F19"/>
    <w:rsid w:val="00512F6D"/>
    <w:rsid w:val="00513643"/>
    <w:rsid w:val="00513679"/>
    <w:rsid w:val="00513B8E"/>
    <w:rsid w:val="00515C12"/>
    <w:rsid w:val="00515D86"/>
    <w:rsid w:val="00516330"/>
    <w:rsid w:val="00516BF8"/>
    <w:rsid w:val="00517BED"/>
    <w:rsid w:val="00517D56"/>
    <w:rsid w:val="00520A02"/>
    <w:rsid w:val="00521405"/>
    <w:rsid w:val="00521B85"/>
    <w:rsid w:val="00521E32"/>
    <w:rsid w:val="00522B26"/>
    <w:rsid w:val="00522CE1"/>
    <w:rsid w:val="00522D08"/>
    <w:rsid w:val="0052344E"/>
    <w:rsid w:val="00523896"/>
    <w:rsid w:val="00524C27"/>
    <w:rsid w:val="00524CD1"/>
    <w:rsid w:val="00525006"/>
    <w:rsid w:val="00525F89"/>
    <w:rsid w:val="005264DD"/>
    <w:rsid w:val="00526580"/>
    <w:rsid w:val="00526F00"/>
    <w:rsid w:val="00526FC5"/>
    <w:rsid w:val="005270C3"/>
    <w:rsid w:val="0052727D"/>
    <w:rsid w:val="005273FB"/>
    <w:rsid w:val="00527525"/>
    <w:rsid w:val="005279DB"/>
    <w:rsid w:val="00527A74"/>
    <w:rsid w:val="00527B39"/>
    <w:rsid w:val="0053010B"/>
    <w:rsid w:val="005307EC"/>
    <w:rsid w:val="005307FC"/>
    <w:rsid w:val="00530916"/>
    <w:rsid w:val="00530A00"/>
    <w:rsid w:val="00531055"/>
    <w:rsid w:val="00531916"/>
    <w:rsid w:val="00531CAB"/>
    <w:rsid w:val="00531EB7"/>
    <w:rsid w:val="00532E02"/>
    <w:rsid w:val="005339BD"/>
    <w:rsid w:val="005344A9"/>
    <w:rsid w:val="00534918"/>
    <w:rsid w:val="00534A35"/>
    <w:rsid w:val="00534E36"/>
    <w:rsid w:val="00535B97"/>
    <w:rsid w:val="005361E0"/>
    <w:rsid w:val="00536BA7"/>
    <w:rsid w:val="00536C6C"/>
    <w:rsid w:val="00536D87"/>
    <w:rsid w:val="005403E7"/>
    <w:rsid w:val="005403F4"/>
    <w:rsid w:val="00540854"/>
    <w:rsid w:val="00540CDE"/>
    <w:rsid w:val="00540EDE"/>
    <w:rsid w:val="00542E83"/>
    <w:rsid w:val="00543612"/>
    <w:rsid w:val="00543CA8"/>
    <w:rsid w:val="00543F84"/>
    <w:rsid w:val="00544336"/>
    <w:rsid w:val="005444C3"/>
    <w:rsid w:val="00544637"/>
    <w:rsid w:val="00544CE7"/>
    <w:rsid w:val="00544DDD"/>
    <w:rsid w:val="005458B0"/>
    <w:rsid w:val="0054685B"/>
    <w:rsid w:val="00546A0D"/>
    <w:rsid w:val="005473AE"/>
    <w:rsid w:val="00547481"/>
    <w:rsid w:val="00547679"/>
    <w:rsid w:val="005477FB"/>
    <w:rsid w:val="00547957"/>
    <w:rsid w:val="00547EC1"/>
    <w:rsid w:val="00550687"/>
    <w:rsid w:val="005514FF"/>
    <w:rsid w:val="00552486"/>
    <w:rsid w:val="00552B1D"/>
    <w:rsid w:val="00552C95"/>
    <w:rsid w:val="00553612"/>
    <w:rsid w:val="00553665"/>
    <w:rsid w:val="00553CC0"/>
    <w:rsid w:val="0055473B"/>
    <w:rsid w:val="00557132"/>
    <w:rsid w:val="00557947"/>
    <w:rsid w:val="00557AF7"/>
    <w:rsid w:val="00560423"/>
    <w:rsid w:val="00560FFF"/>
    <w:rsid w:val="005616C8"/>
    <w:rsid w:val="00561A67"/>
    <w:rsid w:val="00561AA2"/>
    <w:rsid w:val="00561DFD"/>
    <w:rsid w:val="005620B2"/>
    <w:rsid w:val="0056283C"/>
    <w:rsid w:val="00562FFE"/>
    <w:rsid w:val="00563165"/>
    <w:rsid w:val="00564DAB"/>
    <w:rsid w:val="005653E0"/>
    <w:rsid w:val="0056543A"/>
    <w:rsid w:val="0056677C"/>
    <w:rsid w:val="00570393"/>
    <w:rsid w:val="0057045B"/>
    <w:rsid w:val="005724EC"/>
    <w:rsid w:val="00572E6E"/>
    <w:rsid w:val="005731E8"/>
    <w:rsid w:val="0057345A"/>
    <w:rsid w:val="00573DEC"/>
    <w:rsid w:val="00574B0C"/>
    <w:rsid w:val="00574E6F"/>
    <w:rsid w:val="005761F4"/>
    <w:rsid w:val="00576240"/>
    <w:rsid w:val="00576303"/>
    <w:rsid w:val="00576846"/>
    <w:rsid w:val="00576C37"/>
    <w:rsid w:val="00576CD7"/>
    <w:rsid w:val="00576EA0"/>
    <w:rsid w:val="00576EA7"/>
    <w:rsid w:val="00576EBA"/>
    <w:rsid w:val="00580459"/>
    <w:rsid w:val="00580876"/>
    <w:rsid w:val="00580A30"/>
    <w:rsid w:val="005816EC"/>
    <w:rsid w:val="005822DD"/>
    <w:rsid w:val="00582467"/>
    <w:rsid w:val="00582C01"/>
    <w:rsid w:val="00583E22"/>
    <w:rsid w:val="00585AB6"/>
    <w:rsid w:val="00585AF1"/>
    <w:rsid w:val="00585D98"/>
    <w:rsid w:val="005862F4"/>
    <w:rsid w:val="005864E6"/>
    <w:rsid w:val="00586EDE"/>
    <w:rsid w:val="00587CBD"/>
    <w:rsid w:val="00587DE9"/>
    <w:rsid w:val="00587F4A"/>
    <w:rsid w:val="00590FF8"/>
    <w:rsid w:val="00591180"/>
    <w:rsid w:val="005912FF"/>
    <w:rsid w:val="00591726"/>
    <w:rsid w:val="00592852"/>
    <w:rsid w:val="00592A1D"/>
    <w:rsid w:val="00593377"/>
    <w:rsid w:val="005933B0"/>
    <w:rsid w:val="00593547"/>
    <w:rsid w:val="00593BD8"/>
    <w:rsid w:val="00593E2D"/>
    <w:rsid w:val="00593F0F"/>
    <w:rsid w:val="00594249"/>
    <w:rsid w:val="005947EE"/>
    <w:rsid w:val="00595427"/>
    <w:rsid w:val="0059581D"/>
    <w:rsid w:val="00595E37"/>
    <w:rsid w:val="00596C80"/>
    <w:rsid w:val="00596D68"/>
    <w:rsid w:val="00596DA7"/>
    <w:rsid w:val="00597580"/>
    <w:rsid w:val="005975D4"/>
    <w:rsid w:val="005976E8"/>
    <w:rsid w:val="005A049C"/>
    <w:rsid w:val="005A0539"/>
    <w:rsid w:val="005A0CB1"/>
    <w:rsid w:val="005A2215"/>
    <w:rsid w:val="005A2370"/>
    <w:rsid w:val="005A36AA"/>
    <w:rsid w:val="005A3C49"/>
    <w:rsid w:val="005A3D3E"/>
    <w:rsid w:val="005A4B87"/>
    <w:rsid w:val="005A4E38"/>
    <w:rsid w:val="005A5174"/>
    <w:rsid w:val="005A595A"/>
    <w:rsid w:val="005A5B72"/>
    <w:rsid w:val="005A6385"/>
    <w:rsid w:val="005A73E9"/>
    <w:rsid w:val="005A74F3"/>
    <w:rsid w:val="005A77B0"/>
    <w:rsid w:val="005A77BC"/>
    <w:rsid w:val="005A77CB"/>
    <w:rsid w:val="005A788F"/>
    <w:rsid w:val="005A792D"/>
    <w:rsid w:val="005B0A90"/>
    <w:rsid w:val="005B1331"/>
    <w:rsid w:val="005B1C78"/>
    <w:rsid w:val="005B1E95"/>
    <w:rsid w:val="005B1E97"/>
    <w:rsid w:val="005B1FD7"/>
    <w:rsid w:val="005B30D2"/>
    <w:rsid w:val="005B3847"/>
    <w:rsid w:val="005B41B4"/>
    <w:rsid w:val="005B4AFD"/>
    <w:rsid w:val="005B5C12"/>
    <w:rsid w:val="005B63C3"/>
    <w:rsid w:val="005B64B0"/>
    <w:rsid w:val="005B66AA"/>
    <w:rsid w:val="005B6805"/>
    <w:rsid w:val="005B6F75"/>
    <w:rsid w:val="005C0A1C"/>
    <w:rsid w:val="005C3181"/>
    <w:rsid w:val="005C32F2"/>
    <w:rsid w:val="005C34A0"/>
    <w:rsid w:val="005C6FB4"/>
    <w:rsid w:val="005D0257"/>
    <w:rsid w:val="005D0794"/>
    <w:rsid w:val="005D14B0"/>
    <w:rsid w:val="005D2425"/>
    <w:rsid w:val="005D27C5"/>
    <w:rsid w:val="005D2F6B"/>
    <w:rsid w:val="005D30E6"/>
    <w:rsid w:val="005D30FA"/>
    <w:rsid w:val="005D3428"/>
    <w:rsid w:val="005D3A3C"/>
    <w:rsid w:val="005D53C3"/>
    <w:rsid w:val="005D58DF"/>
    <w:rsid w:val="005D657F"/>
    <w:rsid w:val="005D65D8"/>
    <w:rsid w:val="005D6FAA"/>
    <w:rsid w:val="005D76B0"/>
    <w:rsid w:val="005D7DCF"/>
    <w:rsid w:val="005E030C"/>
    <w:rsid w:val="005E0609"/>
    <w:rsid w:val="005E0740"/>
    <w:rsid w:val="005E1BCD"/>
    <w:rsid w:val="005E2026"/>
    <w:rsid w:val="005E30B5"/>
    <w:rsid w:val="005E3268"/>
    <w:rsid w:val="005E3C74"/>
    <w:rsid w:val="005E404F"/>
    <w:rsid w:val="005E4A36"/>
    <w:rsid w:val="005E4A9C"/>
    <w:rsid w:val="005E5442"/>
    <w:rsid w:val="005E5D88"/>
    <w:rsid w:val="005E5E34"/>
    <w:rsid w:val="005E5EC8"/>
    <w:rsid w:val="005E6D2D"/>
    <w:rsid w:val="005E6FF0"/>
    <w:rsid w:val="005E702C"/>
    <w:rsid w:val="005E75C2"/>
    <w:rsid w:val="005E7BE4"/>
    <w:rsid w:val="005F0370"/>
    <w:rsid w:val="005F098E"/>
    <w:rsid w:val="005F1881"/>
    <w:rsid w:val="005F42BC"/>
    <w:rsid w:val="005F4CAA"/>
    <w:rsid w:val="005F558D"/>
    <w:rsid w:val="005F6280"/>
    <w:rsid w:val="005F6CD8"/>
    <w:rsid w:val="005F7542"/>
    <w:rsid w:val="005F7641"/>
    <w:rsid w:val="005F79A1"/>
    <w:rsid w:val="005F7D26"/>
    <w:rsid w:val="00600A46"/>
    <w:rsid w:val="00600D62"/>
    <w:rsid w:val="00601A13"/>
    <w:rsid w:val="00602245"/>
    <w:rsid w:val="00602750"/>
    <w:rsid w:val="00602B4A"/>
    <w:rsid w:val="006031FD"/>
    <w:rsid w:val="0060354A"/>
    <w:rsid w:val="00604959"/>
    <w:rsid w:val="00604D89"/>
    <w:rsid w:val="0060599D"/>
    <w:rsid w:val="00605DD3"/>
    <w:rsid w:val="00606104"/>
    <w:rsid w:val="006061C6"/>
    <w:rsid w:val="006071E7"/>
    <w:rsid w:val="0060773A"/>
    <w:rsid w:val="00610B06"/>
    <w:rsid w:val="00610ED7"/>
    <w:rsid w:val="006115D0"/>
    <w:rsid w:val="00611CBD"/>
    <w:rsid w:val="00611DAC"/>
    <w:rsid w:val="0061250C"/>
    <w:rsid w:val="006127B6"/>
    <w:rsid w:val="00613249"/>
    <w:rsid w:val="0061339F"/>
    <w:rsid w:val="0061433F"/>
    <w:rsid w:val="0061487A"/>
    <w:rsid w:val="0061494E"/>
    <w:rsid w:val="00615825"/>
    <w:rsid w:val="0061582A"/>
    <w:rsid w:val="00615A1D"/>
    <w:rsid w:val="00615A79"/>
    <w:rsid w:val="00616D6C"/>
    <w:rsid w:val="00617687"/>
    <w:rsid w:val="00617972"/>
    <w:rsid w:val="00617E69"/>
    <w:rsid w:val="00617EC2"/>
    <w:rsid w:val="006210EC"/>
    <w:rsid w:val="006217B9"/>
    <w:rsid w:val="006221F8"/>
    <w:rsid w:val="006224E0"/>
    <w:rsid w:val="0062255E"/>
    <w:rsid w:val="00622E31"/>
    <w:rsid w:val="006231DE"/>
    <w:rsid w:val="00623EC6"/>
    <w:rsid w:val="00624AEF"/>
    <w:rsid w:val="006250F7"/>
    <w:rsid w:val="0062569E"/>
    <w:rsid w:val="006257B1"/>
    <w:rsid w:val="00625B93"/>
    <w:rsid w:val="00625C42"/>
    <w:rsid w:val="0062696A"/>
    <w:rsid w:val="0062774D"/>
    <w:rsid w:val="00627BED"/>
    <w:rsid w:val="00630037"/>
    <w:rsid w:val="00630A51"/>
    <w:rsid w:val="00631163"/>
    <w:rsid w:val="00631F3F"/>
    <w:rsid w:val="006323EA"/>
    <w:rsid w:val="0063286C"/>
    <w:rsid w:val="00634731"/>
    <w:rsid w:val="00634BB5"/>
    <w:rsid w:val="00636052"/>
    <w:rsid w:val="006363AF"/>
    <w:rsid w:val="00636717"/>
    <w:rsid w:val="00637BC3"/>
    <w:rsid w:val="0064061D"/>
    <w:rsid w:val="0064077F"/>
    <w:rsid w:val="0064118A"/>
    <w:rsid w:val="0064324F"/>
    <w:rsid w:val="006441A9"/>
    <w:rsid w:val="006442CA"/>
    <w:rsid w:val="00645E0D"/>
    <w:rsid w:val="006462D2"/>
    <w:rsid w:val="00646873"/>
    <w:rsid w:val="00646893"/>
    <w:rsid w:val="00646C5C"/>
    <w:rsid w:val="00646D3A"/>
    <w:rsid w:val="00650F47"/>
    <w:rsid w:val="0065123B"/>
    <w:rsid w:val="00651F01"/>
    <w:rsid w:val="0065249F"/>
    <w:rsid w:val="0065252A"/>
    <w:rsid w:val="006531C8"/>
    <w:rsid w:val="00653452"/>
    <w:rsid w:val="0065398E"/>
    <w:rsid w:val="00653F58"/>
    <w:rsid w:val="0065459A"/>
    <w:rsid w:val="00654690"/>
    <w:rsid w:val="00654B10"/>
    <w:rsid w:val="00655040"/>
    <w:rsid w:val="0065514A"/>
    <w:rsid w:val="006564DD"/>
    <w:rsid w:val="00656715"/>
    <w:rsid w:val="0065696F"/>
    <w:rsid w:val="00656A8C"/>
    <w:rsid w:val="006574B3"/>
    <w:rsid w:val="00657847"/>
    <w:rsid w:val="00660310"/>
    <w:rsid w:val="0066082C"/>
    <w:rsid w:val="006609C6"/>
    <w:rsid w:val="00661A8D"/>
    <w:rsid w:val="00663683"/>
    <w:rsid w:val="006642D7"/>
    <w:rsid w:val="006671E1"/>
    <w:rsid w:val="006677E3"/>
    <w:rsid w:val="00670D1E"/>
    <w:rsid w:val="00670D79"/>
    <w:rsid w:val="00671F35"/>
    <w:rsid w:val="00672074"/>
    <w:rsid w:val="00673324"/>
    <w:rsid w:val="0067334F"/>
    <w:rsid w:val="006736C0"/>
    <w:rsid w:val="00673FE9"/>
    <w:rsid w:val="006751E4"/>
    <w:rsid w:val="0067593B"/>
    <w:rsid w:val="0067606C"/>
    <w:rsid w:val="006760C3"/>
    <w:rsid w:val="00676FEF"/>
    <w:rsid w:val="00677091"/>
    <w:rsid w:val="00677961"/>
    <w:rsid w:val="00677F40"/>
    <w:rsid w:val="00681A1E"/>
    <w:rsid w:val="0068331C"/>
    <w:rsid w:val="00684DB1"/>
    <w:rsid w:val="00684FC0"/>
    <w:rsid w:val="006857C2"/>
    <w:rsid w:val="006859E3"/>
    <w:rsid w:val="00686387"/>
    <w:rsid w:val="00686AD4"/>
    <w:rsid w:val="0068722D"/>
    <w:rsid w:val="006875DF"/>
    <w:rsid w:val="006905FC"/>
    <w:rsid w:val="00690A16"/>
    <w:rsid w:val="0069123E"/>
    <w:rsid w:val="006912E7"/>
    <w:rsid w:val="00692CED"/>
    <w:rsid w:val="0069380A"/>
    <w:rsid w:val="006940C9"/>
    <w:rsid w:val="0069535C"/>
    <w:rsid w:val="006953D5"/>
    <w:rsid w:val="006955EA"/>
    <w:rsid w:val="00695A7C"/>
    <w:rsid w:val="006964A5"/>
    <w:rsid w:val="006966AE"/>
    <w:rsid w:val="0069725B"/>
    <w:rsid w:val="006972E1"/>
    <w:rsid w:val="006973DA"/>
    <w:rsid w:val="006979B8"/>
    <w:rsid w:val="006A154D"/>
    <w:rsid w:val="006A1A11"/>
    <w:rsid w:val="006A1AE0"/>
    <w:rsid w:val="006A1DAA"/>
    <w:rsid w:val="006A21D6"/>
    <w:rsid w:val="006A24A5"/>
    <w:rsid w:val="006A2FC7"/>
    <w:rsid w:val="006A3BD9"/>
    <w:rsid w:val="006A3C88"/>
    <w:rsid w:val="006A3F16"/>
    <w:rsid w:val="006A4243"/>
    <w:rsid w:val="006A4F1C"/>
    <w:rsid w:val="006A5C1E"/>
    <w:rsid w:val="006A6C4F"/>
    <w:rsid w:val="006A6DEF"/>
    <w:rsid w:val="006A73C4"/>
    <w:rsid w:val="006A7626"/>
    <w:rsid w:val="006A7B26"/>
    <w:rsid w:val="006B0578"/>
    <w:rsid w:val="006B18E0"/>
    <w:rsid w:val="006B1D45"/>
    <w:rsid w:val="006B1DAE"/>
    <w:rsid w:val="006B20C2"/>
    <w:rsid w:val="006B2BC0"/>
    <w:rsid w:val="006B30DC"/>
    <w:rsid w:val="006B37BE"/>
    <w:rsid w:val="006B3DA0"/>
    <w:rsid w:val="006B480D"/>
    <w:rsid w:val="006B4AAA"/>
    <w:rsid w:val="006B508C"/>
    <w:rsid w:val="006B59FD"/>
    <w:rsid w:val="006B65B7"/>
    <w:rsid w:val="006B66C5"/>
    <w:rsid w:val="006B694C"/>
    <w:rsid w:val="006C16E8"/>
    <w:rsid w:val="006C19D1"/>
    <w:rsid w:val="006C1A4B"/>
    <w:rsid w:val="006C1C58"/>
    <w:rsid w:val="006C2857"/>
    <w:rsid w:val="006C3117"/>
    <w:rsid w:val="006C48AE"/>
    <w:rsid w:val="006C4EAB"/>
    <w:rsid w:val="006C6775"/>
    <w:rsid w:val="006C70EC"/>
    <w:rsid w:val="006C7397"/>
    <w:rsid w:val="006C747B"/>
    <w:rsid w:val="006C7BC9"/>
    <w:rsid w:val="006D0B7E"/>
    <w:rsid w:val="006D0BCF"/>
    <w:rsid w:val="006D0E13"/>
    <w:rsid w:val="006D119D"/>
    <w:rsid w:val="006D1E1C"/>
    <w:rsid w:val="006D2045"/>
    <w:rsid w:val="006D241B"/>
    <w:rsid w:val="006D2F32"/>
    <w:rsid w:val="006D3512"/>
    <w:rsid w:val="006D3D57"/>
    <w:rsid w:val="006D4408"/>
    <w:rsid w:val="006D450D"/>
    <w:rsid w:val="006D48E4"/>
    <w:rsid w:val="006D51AD"/>
    <w:rsid w:val="006D669E"/>
    <w:rsid w:val="006D67F9"/>
    <w:rsid w:val="006D7333"/>
    <w:rsid w:val="006D7FA5"/>
    <w:rsid w:val="006E0470"/>
    <w:rsid w:val="006E06D5"/>
    <w:rsid w:val="006E14C3"/>
    <w:rsid w:val="006E15B9"/>
    <w:rsid w:val="006E1A7E"/>
    <w:rsid w:val="006E2CEB"/>
    <w:rsid w:val="006E2DCC"/>
    <w:rsid w:val="006E3183"/>
    <w:rsid w:val="006E3554"/>
    <w:rsid w:val="006E3E7A"/>
    <w:rsid w:val="006E46D1"/>
    <w:rsid w:val="006E4A80"/>
    <w:rsid w:val="006E628F"/>
    <w:rsid w:val="006E6CBA"/>
    <w:rsid w:val="006E6F34"/>
    <w:rsid w:val="006E757B"/>
    <w:rsid w:val="006E76F3"/>
    <w:rsid w:val="006E7A7D"/>
    <w:rsid w:val="006F0BA3"/>
    <w:rsid w:val="006F10C7"/>
    <w:rsid w:val="006F1422"/>
    <w:rsid w:val="006F1470"/>
    <w:rsid w:val="006F167F"/>
    <w:rsid w:val="006F1DBF"/>
    <w:rsid w:val="006F238A"/>
    <w:rsid w:val="006F2A89"/>
    <w:rsid w:val="006F316E"/>
    <w:rsid w:val="006F429E"/>
    <w:rsid w:val="006F45CF"/>
    <w:rsid w:val="006F4B83"/>
    <w:rsid w:val="006F4D70"/>
    <w:rsid w:val="006F4EC1"/>
    <w:rsid w:val="006F637F"/>
    <w:rsid w:val="00700586"/>
    <w:rsid w:val="0070100C"/>
    <w:rsid w:val="00701874"/>
    <w:rsid w:val="0070216C"/>
    <w:rsid w:val="007024A0"/>
    <w:rsid w:val="007026EE"/>
    <w:rsid w:val="007028D0"/>
    <w:rsid w:val="00703011"/>
    <w:rsid w:val="0070397E"/>
    <w:rsid w:val="00703DE0"/>
    <w:rsid w:val="00704011"/>
    <w:rsid w:val="00704C0F"/>
    <w:rsid w:val="00705749"/>
    <w:rsid w:val="00705E23"/>
    <w:rsid w:val="0070656E"/>
    <w:rsid w:val="00707225"/>
    <w:rsid w:val="00707876"/>
    <w:rsid w:val="00710A63"/>
    <w:rsid w:val="00711665"/>
    <w:rsid w:val="00711C14"/>
    <w:rsid w:val="00712432"/>
    <w:rsid w:val="00713BD0"/>
    <w:rsid w:val="0071460C"/>
    <w:rsid w:val="00715102"/>
    <w:rsid w:val="00716137"/>
    <w:rsid w:val="00716309"/>
    <w:rsid w:val="007167D9"/>
    <w:rsid w:val="0071686B"/>
    <w:rsid w:val="00717C41"/>
    <w:rsid w:val="00717FDE"/>
    <w:rsid w:val="007200DB"/>
    <w:rsid w:val="0072032A"/>
    <w:rsid w:val="00721831"/>
    <w:rsid w:val="007219CC"/>
    <w:rsid w:val="007234DE"/>
    <w:rsid w:val="00724F3F"/>
    <w:rsid w:val="00725239"/>
    <w:rsid w:val="00725456"/>
    <w:rsid w:val="00725BBE"/>
    <w:rsid w:val="007260DF"/>
    <w:rsid w:val="00726621"/>
    <w:rsid w:val="0072699B"/>
    <w:rsid w:val="00726BD8"/>
    <w:rsid w:val="00727815"/>
    <w:rsid w:val="00730965"/>
    <w:rsid w:val="0073179A"/>
    <w:rsid w:val="00732AF9"/>
    <w:rsid w:val="00732D8D"/>
    <w:rsid w:val="00732DAC"/>
    <w:rsid w:val="00733656"/>
    <w:rsid w:val="007347D4"/>
    <w:rsid w:val="00734C69"/>
    <w:rsid w:val="00735726"/>
    <w:rsid w:val="00736909"/>
    <w:rsid w:val="00737FD7"/>
    <w:rsid w:val="0074035E"/>
    <w:rsid w:val="00740492"/>
    <w:rsid w:val="00741B08"/>
    <w:rsid w:val="00741E91"/>
    <w:rsid w:val="007421D9"/>
    <w:rsid w:val="00742511"/>
    <w:rsid w:val="00742517"/>
    <w:rsid w:val="00742667"/>
    <w:rsid w:val="00742E17"/>
    <w:rsid w:val="007431E2"/>
    <w:rsid w:val="007437E5"/>
    <w:rsid w:val="0074384F"/>
    <w:rsid w:val="00743A16"/>
    <w:rsid w:val="00744727"/>
    <w:rsid w:val="0074475D"/>
    <w:rsid w:val="0074491F"/>
    <w:rsid w:val="00744FDD"/>
    <w:rsid w:val="0074566E"/>
    <w:rsid w:val="00745AF4"/>
    <w:rsid w:val="00745DB2"/>
    <w:rsid w:val="00745E1D"/>
    <w:rsid w:val="00746BDA"/>
    <w:rsid w:val="007470DB"/>
    <w:rsid w:val="007503DF"/>
    <w:rsid w:val="007521E8"/>
    <w:rsid w:val="00752211"/>
    <w:rsid w:val="00752B64"/>
    <w:rsid w:val="00753356"/>
    <w:rsid w:val="00753641"/>
    <w:rsid w:val="0075483A"/>
    <w:rsid w:val="007552FA"/>
    <w:rsid w:val="007552FF"/>
    <w:rsid w:val="0075544D"/>
    <w:rsid w:val="00757402"/>
    <w:rsid w:val="00757543"/>
    <w:rsid w:val="0075764F"/>
    <w:rsid w:val="00757BFF"/>
    <w:rsid w:val="00757C98"/>
    <w:rsid w:val="00757E01"/>
    <w:rsid w:val="00760946"/>
    <w:rsid w:val="00762522"/>
    <w:rsid w:val="007632F8"/>
    <w:rsid w:val="007634E9"/>
    <w:rsid w:val="00763E57"/>
    <w:rsid w:val="0076404A"/>
    <w:rsid w:val="007644CB"/>
    <w:rsid w:val="007649B0"/>
    <w:rsid w:val="007667A1"/>
    <w:rsid w:val="00767850"/>
    <w:rsid w:val="00770458"/>
    <w:rsid w:val="00771810"/>
    <w:rsid w:val="0077244E"/>
    <w:rsid w:val="00773194"/>
    <w:rsid w:val="0077351D"/>
    <w:rsid w:val="0077367D"/>
    <w:rsid w:val="007736F6"/>
    <w:rsid w:val="0077459A"/>
    <w:rsid w:val="00774C7D"/>
    <w:rsid w:val="007750FA"/>
    <w:rsid w:val="00775465"/>
    <w:rsid w:val="00775773"/>
    <w:rsid w:val="00775B8C"/>
    <w:rsid w:val="00775F19"/>
    <w:rsid w:val="0077607E"/>
    <w:rsid w:val="00776204"/>
    <w:rsid w:val="00776398"/>
    <w:rsid w:val="007765DD"/>
    <w:rsid w:val="00776FE1"/>
    <w:rsid w:val="007778FE"/>
    <w:rsid w:val="00780101"/>
    <w:rsid w:val="00780951"/>
    <w:rsid w:val="00780B93"/>
    <w:rsid w:val="00783816"/>
    <w:rsid w:val="00784033"/>
    <w:rsid w:val="00785BCF"/>
    <w:rsid w:val="00785E1C"/>
    <w:rsid w:val="00785E46"/>
    <w:rsid w:val="00786AED"/>
    <w:rsid w:val="00786F4B"/>
    <w:rsid w:val="0078753D"/>
    <w:rsid w:val="00787600"/>
    <w:rsid w:val="00787AD9"/>
    <w:rsid w:val="00787ADA"/>
    <w:rsid w:val="00787AEB"/>
    <w:rsid w:val="00787DCA"/>
    <w:rsid w:val="007908E0"/>
    <w:rsid w:val="00790A63"/>
    <w:rsid w:val="00790D56"/>
    <w:rsid w:val="00790FC5"/>
    <w:rsid w:val="0079137C"/>
    <w:rsid w:val="00792969"/>
    <w:rsid w:val="00793483"/>
    <w:rsid w:val="0079382A"/>
    <w:rsid w:val="00793B6E"/>
    <w:rsid w:val="00793BFE"/>
    <w:rsid w:val="00793C5E"/>
    <w:rsid w:val="00794B5C"/>
    <w:rsid w:val="00794F1B"/>
    <w:rsid w:val="00795980"/>
    <w:rsid w:val="00795D75"/>
    <w:rsid w:val="007968C2"/>
    <w:rsid w:val="007970EE"/>
    <w:rsid w:val="00797BDF"/>
    <w:rsid w:val="007A000F"/>
    <w:rsid w:val="007A02A1"/>
    <w:rsid w:val="007A1684"/>
    <w:rsid w:val="007A1704"/>
    <w:rsid w:val="007A1C9A"/>
    <w:rsid w:val="007A2019"/>
    <w:rsid w:val="007A23FE"/>
    <w:rsid w:val="007A28DD"/>
    <w:rsid w:val="007A342D"/>
    <w:rsid w:val="007A37E9"/>
    <w:rsid w:val="007A3DC1"/>
    <w:rsid w:val="007A447A"/>
    <w:rsid w:val="007A5146"/>
    <w:rsid w:val="007A52C6"/>
    <w:rsid w:val="007A67CB"/>
    <w:rsid w:val="007A6923"/>
    <w:rsid w:val="007A7664"/>
    <w:rsid w:val="007A79BD"/>
    <w:rsid w:val="007A7DCD"/>
    <w:rsid w:val="007B0054"/>
    <w:rsid w:val="007B00A0"/>
    <w:rsid w:val="007B09DA"/>
    <w:rsid w:val="007B0A84"/>
    <w:rsid w:val="007B0E25"/>
    <w:rsid w:val="007B22DA"/>
    <w:rsid w:val="007B254C"/>
    <w:rsid w:val="007B3CE5"/>
    <w:rsid w:val="007B4922"/>
    <w:rsid w:val="007B4DAF"/>
    <w:rsid w:val="007B4E0C"/>
    <w:rsid w:val="007B4E3D"/>
    <w:rsid w:val="007B4F23"/>
    <w:rsid w:val="007B5458"/>
    <w:rsid w:val="007B5499"/>
    <w:rsid w:val="007B61A9"/>
    <w:rsid w:val="007B6235"/>
    <w:rsid w:val="007B67EC"/>
    <w:rsid w:val="007B6DCD"/>
    <w:rsid w:val="007B735D"/>
    <w:rsid w:val="007B7386"/>
    <w:rsid w:val="007B7C09"/>
    <w:rsid w:val="007B7E16"/>
    <w:rsid w:val="007C16BD"/>
    <w:rsid w:val="007C16FE"/>
    <w:rsid w:val="007C1761"/>
    <w:rsid w:val="007C2B64"/>
    <w:rsid w:val="007C360E"/>
    <w:rsid w:val="007C3F16"/>
    <w:rsid w:val="007C41B5"/>
    <w:rsid w:val="007C429C"/>
    <w:rsid w:val="007C5416"/>
    <w:rsid w:val="007C61AD"/>
    <w:rsid w:val="007C7073"/>
    <w:rsid w:val="007C74B2"/>
    <w:rsid w:val="007C7BC9"/>
    <w:rsid w:val="007D113B"/>
    <w:rsid w:val="007D363A"/>
    <w:rsid w:val="007D3A11"/>
    <w:rsid w:val="007D4BD0"/>
    <w:rsid w:val="007D5A52"/>
    <w:rsid w:val="007D5D6E"/>
    <w:rsid w:val="007D5E94"/>
    <w:rsid w:val="007D5F0C"/>
    <w:rsid w:val="007D68F8"/>
    <w:rsid w:val="007D6CBC"/>
    <w:rsid w:val="007E0410"/>
    <w:rsid w:val="007E0C4E"/>
    <w:rsid w:val="007E0C94"/>
    <w:rsid w:val="007E1B2E"/>
    <w:rsid w:val="007E2C2D"/>
    <w:rsid w:val="007E35FE"/>
    <w:rsid w:val="007E5C34"/>
    <w:rsid w:val="007E6CEA"/>
    <w:rsid w:val="007E6E30"/>
    <w:rsid w:val="007E6FFC"/>
    <w:rsid w:val="007E7E99"/>
    <w:rsid w:val="007F01C4"/>
    <w:rsid w:val="007F0626"/>
    <w:rsid w:val="007F0692"/>
    <w:rsid w:val="007F13A8"/>
    <w:rsid w:val="007F27C7"/>
    <w:rsid w:val="007F2942"/>
    <w:rsid w:val="007F2A79"/>
    <w:rsid w:val="007F342B"/>
    <w:rsid w:val="007F3541"/>
    <w:rsid w:val="007F39F0"/>
    <w:rsid w:val="007F49CD"/>
    <w:rsid w:val="007F4D0E"/>
    <w:rsid w:val="007F5E39"/>
    <w:rsid w:val="007F5F00"/>
    <w:rsid w:val="007F6118"/>
    <w:rsid w:val="00800834"/>
    <w:rsid w:val="008017F7"/>
    <w:rsid w:val="00801C2E"/>
    <w:rsid w:val="00802173"/>
    <w:rsid w:val="0080224C"/>
    <w:rsid w:val="008024B0"/>
    <w:rsid w:val="0080259E"/>
    <w:rsid w:val="00802B38"/>
    <w:rsid w:val="008031B9"/>
    <w:rsid w:val="0080378B"/>
    <w:rsid w:val="008038E7"/>
    <w:rsid w:val="00803D36"/>
    <w:rsid w:val="00804038"/>
    <w:rsid w:val="00804FF3"/>
    <w:rsid w:val="008053A1"/>
    <w:rsid w:val="00805DDF"/>
    <w:rsid w:val="00806765"/>
    <w:rsid w:val="008069EF"/>
    <w:rsid w:val="00806DAC"/>
    <w:rsid w:val="00807FE0"/>
    <w:rsid w:val="00810363"/>
    <w:rsid w:val="0081097B"/>
    <w:rsid w:val="00810F99"/>
    <w:rsid w:val="0081223C"/>
    <w:rsid w:val="008122CE"/>
    <w:rsid w:val="00812483"/>
    <w:rsid w:val="00812883"/>
    <w:rsid w:val="00812CF5"/>
    <w:rsid w:val="00813099"/>
    <w:rsid w:val="00813367"/>
    <w:rsid w:val="00813B6B"/>
    <w:rsid w:val="00813F1A"/>
    <w:rsid w:val="00814275"/>
    <w:rsid w:val="00814979"/>
    <w:rsid w:val="00815E8C"/>
    <w:rsid w:val="00816EFC"/>
    <w:rsid w:val="0081795D"/>
    <w:rsid w:val="00817A41"/>
    <w:rsid w:val="0082040B"/>
    <w:rsid w:val="00820B46"/>
    <w:rsid w:val="00820C05"/>
    <w:rsid w:val="00820E08"/>
    <w:rsid w:val="00821522"/>
    <w:rsid w:val="008222D8"/>
    <w:rsid w:val="0082267F"/>
    <w:rsid w:val="00823410"/>
    <w:rsid w:val="00823C5D"/>
    <w:rsid w:val="008248B8"/>
    <w:rsid w:val="00824A1C"/>
    <w:rsid w:val="00824C94"/>
    <w:rsid w:val="00824E2A"/>
    <w:rsid w:val="00825AEF"/>
    <w:rsid w:val="00826E07"/>
    <w:rsid w:val="00830F7C"/>
    <w:rsid w:val="008311B5"/>
    <w:rsid w:val="00831689"/>
    <w:rsid w:val="00831783"/>
    <w:rsid w:val="00832056"/>
    <w:rsid w:val="008321AA"/>
    <w:rsid w:val="00832518"/>
    <w:rsid w:val="00832782"/>
    <w:rsid w:val="00832CD6"/>
    <w:rsid w:val="00833400"/>
    <w:rsid w:val="0083370C"/>
    <w:rsid w:val="008337F7"/>
    <w:rsid w:val="00833A8A"/>
    <w:rsid w:val="00834ED8"/>
    <w:rsid w:val="00836FC9"/>
    <w:rsid w:val="0083718F"/>
    <w:rsid w:val="00837B79"/>
    <w:rsid w:val="00840586"/>
    <w:rsid w:val="00840794"/>
    <w:rsid w:val="00840947"/>
    <w:rsid w:val="0084124A"/>
    <w:rsid w:val="0084129B"/>
    <w:rsid w:val="00842DC9"/>
    <w:rsid w:val="008433E7"/>
    <w:rsid w:val="00843D2D"/>
    <w:rsid w:val="00844CE3"/>
    <w:rsid w:val="00844E15"/>
    <w:rsid w:val="008451C2"/>
    <w:rsid w:val="00850392"/>
    <w:rsid w:val="00850624"/>
    <w:rsid w:val="00850838"/>
    <w:rsid w:val="008510AB"/>
    <w:rsid w:val="00851562"/>
    <w:rsid w:val="0085162C"/>
    <w:rsid w:val="00852113"/>
    <w:rsid w:val="00852494"/>
    <w:rsid w:val="0085272D"/>
    <w:rsid w:val="00853323"/>
    <w:rsid w:val="00853B16"/>
    <w:rsid w:val="00853F9E"/>
    <w:rsid w:val="0085439A"/>
    <w:rsid w:val="00855570"/>
    <w:rsid w:val="008558A9"/>
    <w:rsid w:val="00855A5C"/>
    <w:rsid w:val="00855F15"/>
    <w:rsid w:val="00856796"/>
    <w:rsid w:val="00856B7B"/>
    <w:rsid w:val="008606D7"/>
    <w:rsid w:val="00861DBD"/>
    <w:rsid w:val="008621CA"/>
    <w:rsid w:val="0086243E"/>
    <w:rsid w:val="00862A58"/>
    <w:rsid w:val="00862D6B"/>
    <w:rsid w:val="0086320E"/>
    <w:rsid w:val="008638B5"/>
    <w:rsid w:val="00864616"/>
    <w:rsid w:val="00864788"/>
    <w:rsid w:val="00864DFD"/>
    <w:rsid w:val="0086513D"/>
    <w:rsid w:val="0086562A"/>
    <w:rsid w:val="00865BD9"/>
    <w:rsid w:val="00865C58"/>
    <w:rsid w:val="0086603E"/>
    <w:rsid w:val="008663AA"/>
    <w:rsid w:val="0086740F"/>
    <w:rsid w:val="00867563"/>
    <w:rsid w:val="00867C4D"/>
    <w:rsid w:val="0087019F"/>
    <w:rsid w:val="008706B4"/>
    <w:rsid w:val="00870D17"/>
    <w:rsid w:val="0087104C"/>
    <w:rsid w:val="00871C74"/>
    <w:rsid w:val="00872C9D"/>
    <w:rsid w:val="00872CBB"/>
    <w:rsid w:val="00873750"/>
    <w:rsid w:val="00873920"/>
    <w:rsid w:val="008739A5"/>
    <w:rsid w:val="00873A14"/>
    <w:rsid w:val="00873F9D"/>
    <w:rsid w:val="0087470E"/>
    <w:rsid w:val="00875C82"/>
    <w:rsid w:val="008767EF"/>
    <w:rsid w:val="0087722A"/>
    <w:rsid w:val="008805A0"/>
    <w:rsid w:val="00880CA2"/>
    <w:rsid w:val="00881658"/>
    <w:rsid w:val="00882191"/>
    <w:rsid w:val="008822C3"/>
    <w:rsid w:val="00882348"/>
    <w:rsid w:val="0088423C"/>
    <w:rsid w:val="00884407"/>
    <w:rsid w:val="008850CE"/>
    <w:rsid w:val="008859EB"/>
    <w:rsid w:val="00885DCC"/>
    <w:rsid w:val="00886A23"/>
    <w:rsid w:val="00886A5C"/>
    <w:rsid w:val="008876BB"/>
    <w:rsid w:val="008904C3"/>
    <w:rsid w:val="00890EAF"/>
    <w:rsid w:val="008916EC"/>
    <w:rsid w:val="0089208A"/>
    <w:rsid w:val="00892AEC"/>
    <w:rsid w:val="00892D1C"/>
    <w:rsid w:val="00893894"/>
    <w:rsid w:val="0089419C"/>
    <w:rsid w:val="0089471F"/>
    <w:rsid w:val="008951A1"/>
    <w:rsid w:val="008951CD"/>
    <w:rsid w:val="008955F6"/>
    <w:rsid w:val="00895AA3"/>
    <w:rsid w:val="00895DF9"/>
    <w:rsid w:val="0089610C"/>
    <w:rsid w:val="008962F7"/>
    <w:rsid w:val="008974E6"/>
    <w:rsid w:val="008A03D4"/>
    <w:rsid w:val="008A0E9C"/>
    <w:rsid w:val="008A10F6"/>
    <w:rsid w:val="008A15E9"/>
    <w:rsid w:val="008A1B35"/>
    <w:rsid w:val="008A1F32"/>
    <w:rsid w:val="008A2225"/>
    <w:rsid w:val="008A2930"/>
    <w:rsid w:val="008A2A8F"/>
    <w:rsid w:val="008A31FB"/>
    <w:rsid w:val="008A4F09"/>
    <w:rsid w:val="008A54DC"/>
    <w:rsid w:val="008A5B3B"/>
    <w:rsid w:val="008A5B59"/>
    <w:rsid w:val="008A662F"/>
    <w:rsid w:val="008A6DE5"/>
    <w:rsid w:val="008A6E37"/>
    <w:rsid w:val="008A72A3"/>
    <w:rsid w:val="008A78B3"/>
    <w:rsid w:val="008A798E"/>
    <w:rsid w:val="008A7A49"/>
    <w:rsid w:val="008A7E59"/>
    <w:rsid w:val="008B0F12"/>
    <w:rsid w:val="008B19C9"/>
    <w:rsid w:val="008B1CBC"/>
    <w:rsid w:val="008B1E09"/>
    <w:rsid w:val="008B26E2"/>
    <w:rsid w:val="008B317E"/>
    <w:rsid w:val="008B33C8"/>
    <w:rsid w:val="008B36D4"/>
    <w:rsid w:val="008B3945"/>
    <w:rsid w:val="008B46D7"/>
    <w:rsid w:val="008B526A"/>
    <w:rsid w:val="008B5420"/>
    <w:rsid w:val="008B5EC5"/>
    <w:rsid w:val="008B7340"/>
    <w:rsid w:val="008B740F"/>
    <w:rsid w:val="008B77DB"/>
    <w:rsid w:val="008C02A2"/>
    <w:rsid w:val="008C07F5"/>
    <w:rsid w:val="008C0C52"/>
    <w:rsid w:val="008C2F1D"/>
    <w:rsid w:val="008C350A"/>
    <w:rsid w:val="008C3A37"/>
    <w:rsid w:val="008C40E5"/>
    <w:rsid w:val="008C4115"/>
    <w:rsid w:val="008C427D"/>
    <w:rsid w:val="008C476C"/>
    <w:rsid w:val="008C577B"/>
    <w:rsid w:val="008C57EC"/>
    <w:rsid w:val="008C584F"/>
    <w:rsid w:val="008C5CF9"/>
    <w:rsid w:val="008C6130"/>
    <w:rsid w:val="008C6723"/>
    <w:rsid w:val="008C728C"/>
    <w:rsid w:val="008C790C"/>
    <w:rsid w:val="008C7E1A"/>
    <w:rsid w:val="008D1958"/>
    <w:rsid w:val="008D19C5"/>
    <w:rsid w:val="008D2C42"/>
    <w:rsid w:val="008D319D"/>
    <w:rsid w:val="008D4556"/>
    <w:rsid w:val="008D5519"/>
    <w:rsid w:val="008D5BE4"/>
    <w:rsid w:val="008D5F87"/>
    <w:rsid w:val="008D609F"/>
    <w:rsid w:val="008D6CC7"/>
    <w:rsid w:val="008E096E"/>
    <w:rsid w:val="008E0B11"/>
    <w:rsid w:val="008E1EFE"/>
    <w:rsid w:val="008E2BD8"/>
    <w:rsid w:val="008E3332"/>
    <w:rsid w:val="008E3FD7"/>
    <w:rsid w:val="008E4AF4"/>
    <w:rsid w:val="008E56DB"/>
    <w:rsid w:val="008E5FF8"/>
    <w:rsid w:val="008E6032"/>
    <w:rsid w:val="008E6AFB"/>
    <w:rsid w:val="008E72C2"/>
    <w:rsid w:val="008E7339"/>
    <w:rsid w:val="008E75FB"/>
    <w:rsid w:val="008E7A1B"/>
    <w:rsid w:val="008E7F4C"/>
    <w:rsid w:val="008F0136"/>
    <w:rsid w:val="008F0267"/>
    <w:rsid w:val="008F04C0"/>
    <w:rsid w:val="008F078D"/>
    <w:rsid w:val="008F07FF"/>
    <w:rsid w:val="008F08B3"/>
    <w:rsid w:val="008F0ACF"/>
    <w:rsid w:val="008F12C2"/>
    <w:rsid w:val="008F12E4"/>
    <w:rsid w:val="008F1D21"/>
    <w:rsid w:val="008F1D3D"/>
    <w:rsid w:val="008F3924"/>
    <w:rsid w:val="008F3C5A"/>
    <w:rsid w:val="008F43C2"/>
    <w:rsid w:val="008F4CFE"/>
    <w:rsid w:val="008F4E5A"/>
    <w:rsid w:val="008F5663"/>
    <w:rsid w:val="008F6A3F"/>
    <w:rsid w:val="008F6CC7"/>
    <w:rsid w:val="008F7108"/>
    <w:rsid w:val="008F7819"/>
    <w:rsid w:val="008F7DE9"/>
    <w:rsid w:val="009005AC"/>
    <w:rsid w:val="009006E0"/>
    <w:rsid w:val="009007D4"/>
    <w:rsid w:val="00900C02"/>
    <w:rsid w:val="009011BA"/>
    <w:rsid w:val="00901318"/>
    <w:rsid w:val="00901524"/>
    <w:rsid w:val="00901922"/>
    <w:rsid w:val="009021B6"/>
    <w:rsid w:val="0090330D"/>
    <w:rsid w:val="00903CF1"/>
    <w:rsid w:val="00904548"/>
    <w:rsid w:val="00904837"/>
    <w:rsid w:val="009049B2"/>
    <w:rsid w:val="00905067"/>
    <w:rsid w:val="0090544E"/>
    <w:rsid w:val="009062D9"/>
    <w:rsid w:val="00907BD9"/>
    <w:rsid w:val="00910477"/>
    <w:rsid w:val="009119E5"/>
    <w:rsid w:val="00912500"/>
    <w:rsid w:val="0091333B"/>
    <w:rsid w:val="00913658"/>
    <w:rsid w:val="009140F9"/>
    <w:rsid w:val="0091425E"/>
    <w:rsid w:val="00914D69"/>
    <w:rsid w:val="00914FA0"/>
    <w:rsid w:val="00915F54"/>
    <w:rsid w:val="00915FBA"/>
    <w:rsid w:val="00916AA7"/>
    <w:rsid w:val="009205DA"/>
    <w:rsid w:val="0092084B"/>
    <w:rsid w:val="00920B0F"/>
    <w:rsid w:val="00920D0E"/>
    <w:rsid w:val="009211FC"/>
    <w:rsid w:val="00921592"/>
    <w:rsid w:val="009221AD"/>
    <w:rsid w:val="00922593"/>
    <w:rsid w:val="009237B2"/>
    <w:rsid w:val="00924952"/>
    <w:rsid w:val="00925777"/>
    <w:rsid w:val="00926088"/>
    <w:rsid w:val="00926642"/>
    <w:rsid w:val="00926AF3"/>
    <w:rsid w:val="00927112"/>
    <w:rsid w:val="009301F2"/>
    <w:rsid w:val="009328F4"/>
    <w:rsid w:val="00932E4D"/>
    <w:rsid w:val="00933B9D"/>
    <w:rsid w:val="00936574"/>
    <w:rsid w:val="009368E4"/>
    <w:rsid w:val="00936A62"/>
    <w:rsid w:val="00936A72"/>
    <w:rsid w:val="00937110"/>
    <w:rsid w:val="00937E3B"/>
    <w:rsid w:val="00937F91"/>
    <w:rsid w:val="00937FD4"/>
    <w:rsid w:val="00940996"/>
    <w:rsid w:val="00940ACC"/>
    <w:rsid w:val="00940DC9"/>
    <w:rsid w:val="00941CD8"/>
    <w:rsid w:val="0094265D"/>
    <w:rsid w:val="00943052"/>
    <w:rsid w:val="009438E9"/>
    <w:rsid w:val="00944060"/>
    <w:rsid w:val="0094464C"/>
    <w:rsid w:val="009448BF"/>
    <w:rsid w:val="009449AC"/>
    <w:rsid w:val="0094504A"/>
    <w:rsid w:val="00945CBF"/>
    <w:rsid w:val="00945D1C"/>
    <w:rsid w:val="00945D53"/>
    <w:rsid w:val="00945DD0"/>
    <w:rsid w:val="00947333"/>
    <w:rsid w:val="0095036A"/>
    <w:rsid w:val="0095117B"/>
    <w:rsid w:val="0095137F"/>
    <w:rsid w:val="00951EAC"/>
    <w:rsid w:val="00952467"/>
    <w:rsid w:val="009527A8"/>
    <w:rsid w:val="00953C77"/>
    <w:rsid w:val="00953CE1"/>
    <w:rsid w:val="00953D56"/>
    <w:rsid w:val="00953F3D"/>
    <w:rsid w:val="009548A1"/>
    <w:rsid w:val="00954A50"/>
    <w:rsid w:val="00955BE0"/>
    <w:rsid w:val="0095625D"/>
    <w:rsid w:val="009571E9"/>
    <w:rsid w:val="00957AD7"/>
    <w:rsid w:val="00957D41"/>
    <w:rsid w:val="00960901"/>
    <w:rsid w:val="00960A82"/>
    <w:rsid w:val="00961FEB"/>
    <w:rsid w:val="0096204F"/>
    <w:rsid w:val="00962185"/>
    <w:rsid w:val="0096393D"/>
    <w:rsid w:val="00964AB5"/>
    <w:rsid w:val="00965371"/>
    <w:rsid w:val="00965E3B"/>
    <w:rsid w:val="009666B0"/>
    <w:rsid w:val="009667E6"/>
    <w:rsid w:val="00966AE0"/>
    <w:rsid w:val="00967B21"/>
    <w:rsid w:val="00967B61"/>
    <w:rsid w:val="00967D59"/>
    <w:rsid w:val="00970D53"/>
    <w:rsid w:val="00970E79"/>
    <w:rsid w:val="00970E88"/>
    <w:rsid w:val="009718EA"/>
    <w:rsid w:val="00971A3D"/>
    <w:rsid w:val="00971BA2"/>
    <w:rsid w:val="00972123"/>
    <w:rsid w:val="00972A9A"/>
    <w:rsid w:val="009737CB"/>
    <w:rsid w:val="00974C4D"/>
    <w:rsid w:val="009753C0"/>
    <w:rsid w:val="0097724A"/>
    <w:rsid w:val="009772AE"/>
    <w:rsid w:val="009778FB"/>
    <w:rsid w:val="00977C64"/>
    <w:rsid w:val="00977E05"/>
    <w:rsid w:val="00980030"/>
    <w:rsid w:val="0098075E"/>
    <w:rsid w:val="00981C05"/>
    <w:rsid w:val="00981ED1"/>
    <w:rsid w:val="00982103"/>
    <w:rsid w:val="009835AC"/>
    <w:rsid w:val="00983D58"/>
    <w:rsid w:val="0098527E"/>
    <w:rsid w:val="00985B56"/>
    <w:rsid w:val="00985FF5"/>
    <w:rsid w:val="0098708A"/>
    <w:rsid w:val="0098725A"/>
    <w:rsid w:val="009903A1"/>
    <w:rsid w:val="00990AFD"/>
    <w:rsid w:val="00991CB8"/>
    <w:rsid w:val="00991D1D"/>
    <w:rsid w:val="00991E01"/>
    <w:rsid w:val="009931D4"/>
    <w:rsid w:val="00993D00"/>
    <w:rsid w:val="0099431D"/>
    <w:rsid w:val="00994B1F"/>
    <w:rsid w:val="00994C49"/>
    <w:rsid w:val="00995656"/>
    <w:rsid w:val="009963CD"/>
    <w:rsid w:val="009966FB"/>
    <w:rsid w:val="00996BEA"/>
    <w:rsid w:val="009971C9"/>
    <w:rsid w:val="009A0483"/>
    <w:rsid w:val="009A0989"/>
    <w:rsid w:val="009A148F"/>
    <w:rsid w:val="009A1493"/>
    <w:rsid w:val="009A1B82"/>
    <w:rsid w:val="009A1C0A"/>
    <w:rsid w:val="009A2D99"/>
    <w:rsid w:val="009A4099"/>
    <w:rsid w:val="009A50E4"/>
    <w:rsid w:val="009A5110"/>
    <w:rsid w:val="009A5200"/>
    <w:rsid w:val="009A63EB"/>
    <w:rsid w:val="009A640C"/>
    <w:rsid w:val="009A649B"/>
    <w:rsid w:val="009A685C"/>
    <w:rsid w:val="009A695D"/>
    <w:rsid w:val="009A6CAC"/>
    <w:rsid w:val="009A794C"/>
    <w:rsid w:val="009B0914"/>
    <w:rsid w:val="009B18A9"/>
    <w:rsid w:val="009B1F1C"/>
    <w:rsid w:val="009B225A"/>
    <w:rsid w:val="009B488D"/>
    <w:rsid w:val="009B4BD3"/>
    <w:rsid w:val="009B5071"/>
    <w:rsid w:val="009B50FE"/>
    <w:rsid w:val="009B581C"/>
    <w:rsid w:val="009B6913"/>
    <w:rsid w:val="009B75BD"/>
    <w:rsid w:val="009B7C9B"/>
    <w:rsid w:val="009C03C0"/>
    <w:rsid w:val="009C08ED"/>
    <w:rsid w:val="009C130C"/>
    <w:rsid w:val="009C1452"/>
    <w:rsid w:val="009C1E87"/>
    <w:rsid w:val="009C2501"/>
    <w:rsid w:val="009C28DF"/>
    <w:rsid w:val="009C2A19"/>
    <w:rsid w:val="009C3540"/>
    <w:rsid w:val="009C3DF8"/>
    <w:rsid w:val="009C3F5E"/>
    <w:rsid w:val="009C434D"/>
    <w:rsid w:val="009C4CDE"/>
    <w:rsid w:val="009C4E3A"/>
    <w:rsid w:val="009C54AA"/>
    <w:rsid w:val="009C565F"/>
    <w:rsid w:val="009C63F8"/>
    <w:rsid w:val="009C6659"/>
    <w:rsid w:val="009C6859"/>
    <w:rsid w:val="009C6E3A"/>
    <w:rsid w:val="009C71C5"/>
    <w:rsid w:val="009C7B82"/>
    <w:rsid w:val="009D008C"/>
    <w:rsid w:val="009D0C13"/>
    <w:rsid w:val="009D15E7"/>
    <w:rsid w:val="009D1935"/>
    <w:rsid w:val="009D2E26"/>
    <w:rsid w:val="009D33D8"/>
    <w:rsid w:val="009D34C7"/>
    <w:rsid w:val="009D39D0"/>
    <w:rsid w:val="009D4618"/>
    <w:rsid w:val="009D4EA9"/>
    <w:rsid w:val="009D5220"/>
    <w:rsid w:val="009D6130"/>
    <w:rsid w:val="009D66DE"/>
    <w:rsid w:val="009D6ADE"/>
    <w:rsid w:val="009D7749"/>
    <w:rsid w:val="009D7F4C"/>
    <w:rsid w:val="009E0521"/>
    <w:rsid w:val="009E05E6"/>
    <w:rsid w:val="009E10B1"/>
    <w:rsid w:val="009E1E12"/>
    <w:rsid w:val="009E2110"/>
    <w:rsid w:val="009E2D0A"/>
    <w:rsid w:val="009E35C8"/>
    <w:rsid w:val="009E3622"/>
    <w:rsid w:val="009E41DD"/>
    <w:rsid w:val="009E465E"/>
    <w:rsid w:val="009E46F3"/>
    <w:rsid w:val="009E5922"/>
    <w:rsid w:val="009E5CEC"/>
    <w:rsid w:val="009E6013"/>
    <w:rsid w:val="009E6360"/>
    <w:rsid w:val="009E6799"/>
    <w:rsid w:val="009F03B1"/>
    <w:rsid w:val="009F0486"/>
    <w:rsid w:val="009F13A6"/>
    <w:rsid w:val="009F13F4"/>
    <w:rsid w:val="009F17C1"/>
    <w:rsid w:val="009F19B0"/>
    <w:rsid w:val="009F1B07"/>
    <w:rsid w:val="009F1D9C"/>
    <w:rsid w:val="009F22B7"/>
    <w:rsid w:val="009F2AA0"/>
    <w:rsid w:val="009F320A"/>
    <w:rsid w:val="009F3375"/>
    <w:rsid w:val="009F3574"/>
    <w:rsid w:val="009F5C91"/>
    <w:rsid w:val="009F5EA9"/>
    <w:rsid w:val="009F6FCE"/>
    <w:rsid w:val="009F7123"/>
    <w:rsid w:val="009F7BE1"/>
    <w:rsid w:val="009F7DB1"/>
    <w:rsid w:val="00A007A5"/>
    <w:rsid w:val="00A010DC"/>
    <w:rsid w:val="00A01486"/>
    <w:rsid w:val="00A01552"/>
    <w:rsid w:val="00A01DD1"/>
    <w:rsid w:val="00A01F5D"/>
    <w:rsid w:val="00A020CA"/>
    <w:rsid w:val="00A025A1"/>
    <w:rsid w:val="00A0353D"/>
    <w:rsid w:val="00A0356B"/>
    <w:rsid w:val="00A036CF"/>
    <w:rsid w:val="00A04243"/>
    <w:rsid w:val="00A057A7"/>
    <w:rsid w:val="00A07BEE"/>
    <w:rsid w:val="00A07D4F"/>
    <w:rsid w:val="00A07F82"/>
    <w:rsid w:val="00A10A02"/>
    <w:rsid w:val="00A11017"/>
    <w:rsid w:val="00A127C1"/>
    <w:rsid w:val="00A12E05"/>
    <w:rsid w:val="00A13C9C"/>
    <w:rsid w:val="00A13F14"/>
    <w:rsid w:val="00A14D30"/>
    <w:rsid w:val="00A156D2"/>
    <w:rsid w:val="00A15A82"/>
    <w:rsid w:val="00A16E43"/>
    <w:rsid w:val="00A17ABC"/>
    <w:rsid w:val="00A204A1"/>
    <w:rsid w:val="00A20AC2"/>
    <w:rsid w:val="00A20BB9"/>
    <w:rsid w:val="00A2178C"/>
    <w:rsid w:val="00A21CBE"/>
    <w:rsid w:val="00A22798"/>
    <w:rsid w:val="00A23AEA"/>
    <w:rsid w:val="00A24216"/>
    <w:rsid w:val="00A24231"/>
    <w:rsid w:val="00A2438C"/>
    <w:rsid w:val="00A24551"/>
    <w:rsid w:val="00A24597"/>
    <w:rsid w:val="00A24C8E"/>
    <w:rsid w:val="00A25373"/>
    <w:rsid w:val="00A255F8"/>
    <w:rsid w:val="00A260B5"/>
    <w:rsid w:val="00A26109"/>
    <w:rsid w:val="00A265C2"/>
    <w:rsid w:val="00A2720D"/>
    <w:rsid w:val="00A279A8"/>
    <w:rsid w:val="00A300FC"/>
    <w:rsid w:val="00A30163"/>
    <w:rsid w:val="00A307D0"/>
    <w:rsid w:val="00A30AA8"/>
    <w:rsid w:val="00A30AFE"/>
    <w:rsid w:val="00A3243C"/>
    <w:rsid w:val="00A3355C"/>
    <w:rsid w:val="00A33CFB"/>
    <w:rsid w:val="00A3442D"/>
    <w:rsid w:val="00A34888"/>
    <w:rsid w:val="00A35145"/>
    <w:rsid w:val="00A355C2"/>
    <w:rsid w:val="00A35B80"/>
    <w:rsid w:val="00A35CED"/>
    <w:rsid w:val="00A36249"/>
    <w:rsid w:val="00A369AC"/>
    <w:rsid w:val="00A36FF7"/>
    <w:rsid w:val="00A37745"/>
    <w:rsid w:val="00A37A9E"/>
    <w:rsid w:val="00A37D13"/>
    <w:rsid w:val="00A37D7C"/>
    <w:rsid w:val="00A401A6"/>
    <w:rsid w:val="00A40DEA"/>
    <w:rsid w:val="00A41715"/>
    <w:rsid w:val="00A41E6F"/>
    <w:rsid w:val="00A427FF"/>
    <w:rsid w:val="00A43C1E"/>
    <w:rsid w:val="00A43CEC"/>
    <w:rsid w:val="00A44488"/>
    <w:rsid w:val="00A44491"/>
    <w:rsid w:val="00A446AA"/>
    <w:rsid w:val="00A448AF"/>
    <w:rsid w:val="00A44A19"/>
    <w:rsid w:val="00A44B69"/>
    <w:rsid w:val="00A44E3B"/>
    <w:rsid w:val="00A44FD8"/>
    <w:rsid w:val="00A46AF6"/>
    <w:rsid w:val="00A5030F"/>
    <w:rsid w:val="00A503C7"/>
    <w:rsid w:val="00A50A29"/>
    <w:rsid w:val="00A510A8"/>
    <w:rsid w:val="00A51831"/>
    <w:rsid w:val="00A52430"/>
    <w:rsid w:val="00A52682"/>
    <w:rsid w:val="00A52A4A"/>
    <w:rsid w:val="00A5391E"/>
    <w:rsid w:val="00A53BAE"/>
    <w:rsid w:val="00A555E9"/>
    <w:rsid w:val="00A55C37"/>
    <w:rsid w:val="00A55EF3"/>
    <w:rsid w:val="00A56971"/>
    <w:rsid w:val="00A600E4"/>
    <w:rsid w:val="00A6097C"/>
    <w:rsid w:val="00A61114"/>
    <w:rsid w:val="00A6117F"/>
    <w:rsid w:val="00A612CD"/>
    <w:rsid w:val="00A61559"/>
    <w:rsid w:val="00A635A6"/>
    <w:rsid w:val="00A640FE"/>
    <w:rsid w:val="00A643C8"/>
    <w:rsid w:val="00A651FD"/>
    <w:rsid w:val="00A6555B"/>
    <w:rsid w:val="00A6600E"/>
    <w:rsid w:val="00A719CD"/>
    <w:rsid w:val="00A72534"/>
    <w:rsid w:val="00A72A69"/>
    <w:rsid w:val="00A7332D"/>
    <w:rsid w:val="00A73469"/>
    <w:rsid w:val="00A737D3"/>
    <w:rsid w:val="00A74071"/>
    <w:rsid w:val="00A747D0"/>
    <w:rsid w:val="00A75B27"/>
    <w:rsid w:val="00A765F9"/>
    <w:rsid w:val="00A76989"/>
    <w:rsid w:val="00A77087"/>
    <w:rsid w:val="00A776DD"/>
    <w:rsid w:val="00A7780F"/>
    <w:rsid w:val="00A803AA"/>
    <w:rsid w:val="00A803AF"/>
    <w:rsid w:val="00A81966"/>
    <w:rsid w:val="00A820CF"/>
    <w:rsid w:val="00A821F0"/>
    <w:rsid w:val="00A82559"/>
    <w:rsid w:val="00A82779"/>
    <w:rsid w:val="00A82EC2"/>
    <w:rsid w:val="00A832FE"/>
    <w:rsid w:val="00A836AA"/>
    <w:rsid w:val="00A83D65"/>
    <w:rsid w:val="00A83F13"/>
    <w:rsid w:val="00A84254"/>
    <w:rsid w:val="00A856DB"/>
    <w:rsid w:val="00A8574A"/>
    <w:rsid w:val="00A8600B"/>
    <w:rsid w:val="00A870D0"/>
    <w:rsid w:val="00A87115"/>
    <w:rsid w:val="00A87217"/>
    <w:rsid w:val="00A87618"/>
    <w:rsid w:val="00A9000C"/>
    <w:rsid w:val="00A901D5"/>
    <w:rsid w:val="00A903F2"/>
    <w:rsid w:val="00A9133D"/>
    <w:rsid w:val="00A915E9"/>
    <w:rsid w:val="00A91E04"/>
    <w:rsid w:val="00A922C8"/>
    <w:rsid w:val="00A92C28"/>
    <w:rsid w:val="00A9319C"/>
    <w:rsid w:val="00A9370E"/>
    <w:rsid w:val="00A93745"/>
    <w:rsid w:val="00A9374B"/>
    <w:rsid w:val="00A93CC2"/>
    <w:rsid w:val="00A93D7E"/>
    <w:rsid w:val="00A93DB3"/>
    <w:rsid w:val="00A93F74"/>
    <w:rsid w:val="00A940AE"/>
    <w:rsid w:val="00A940FE"/>
    <w:rsid w:val="00A94D66"/>
    <w:rsid w:val="00A9549D"/>
    <w:rsid w:val="00A955ED"/>
    <w:rsid w:val="00A9563C"/>
    <w:rsid w:val="00A95972"/>
    <w:rsid w:val="00A95B09"/>
    <w:rsid w:val="00A95C9E"/>
    <w:rsid w:val="00A96F44"/>
    <w:rsid w:val="00AA09F1"/>
    <w:rsid w:val="00AA0D06"/>
    <w:rsid w:val="00AA0FF7"/>
    <w:rsid w:val="00AA1255"/>
    <w:rsid w:val="00AA125D"/>
    <w:rsid w:val="00AA2561"/>
    <w:rsid w:val="00AA2895"/>
    <w:rsid w:val="00AA3883"/>
    <w:rsid w:val="00AA4535"/>
    <w:rsid w:val="00AA4EF8"/>
    <w:rsid w:val="00AA5433"/>
    <w:rsid w:val="00AA5F3A"/>
    <w:rsid w:val="00AA6965"/>
    <w:rsid w:val="00AA6C80"/>
    <w:rsid w:val="00AA714B"/>
    <w:rsid w:val="00AA7EF5"/>
    <w:rsid w:val="00AA7EFA"/>
    <w:rsid w:val="00AB0CCC"/>
    <w:rsid w:val="00AB12C7"/>
    <w:rsid w:val="00AB1C67"/>
    <w:rsid w:val="00AB34D4"/>
    <w:rsid w:val="00AB3ABB"/>
    <w:rsid w:val="00AB3C2B"/>
    <w:rsid w:val="00AB4287"/>
    <w:rsid w:val="00AB4951"/>
    <w:rsid w:val="00AB5262"/>
    <w:rsid w:val="00AB5305"/>
    <w:rsid w:val="00AB57C5"/>
    <w:rsid w:val="00AB5F28"/>
    <w:rsid w:val="00AB65C4"/>
    <w:rsid w:val="00AB7E11"/>
    <w:rsid w:val="00AC0D4D"/>
    <w:rsid w:val="00AC0E14"/>
    <w:rsid w:val="00AC0F33"/>
    <w:rsid w:val="00AC125E"/>
    <w:rsid w:val="00AC1416"/>
    <w:rsid w:val="00AC1515"/>
    <w:rsid w:val="00AC1DF2"/>
    <w:rsid w:val="00AC2713"/>
    <w:rsid w:val="00AC28B5"/>
    <w:rsid w:val="00AC33A8"/>
    <w:rsid w:val="00AC3829"/>
    <w:rsid w:val="00AC4310"/>
    <w:rsid w:val="00AC468B"/>
    <w:rsid w:val="00AC4F36"/>
    <w:rsid w:val="00AC6B64"/>
    <w:rsid w:val="00AC737E"/>
    <w:rsid w:val="00AC73B1"/>
    <w:rsid w:val="00AC7946"/>
    <w:rsid w:val="00AD1796"/>
    <w:rsid w:val="00AD213A"/>
    <w:rsid w:val="00AD2145"/>
    <w:rsid w:val="00AD266C"/>
    <w:rsid w:val="00AD2F5A"/>
    <w:rsid w:val="00AD3067"/>
    <w:rsid w:val="00AD32AB"/>
    <w:rsid w:val="00AD37E9"/>
    <w:rsid w:val="00AD3E96"/>
    <w:rsid w:val="00AD4E51"/>
    <w:rsid w:val="00AD5949"/>
    <w:rsid w:val="00AD5AD8"/>
    <w:rsid w:val="00AD5F53"/>
    <w:rsid w:val="00AD678B"/>
    <w:rsid w:val="00AD7C4F"/>
    <w:rsid w:val="00AE0767"/>
    <w:rsid w:val="00AE081D"/>
    <w:rsid w:val="00AE0955"/>
    <w:rsid w:val="00AE10DE"/>
    <w:rsid w:val="00AE193E"/>
    <w:rsid w:val="00AE1FD6"/>
    <w:rsid w:val="00AE2256"/>
    <w:rsid w:val="00AE2300"/>
    <w:rsid w:val="00AE28BD"/>
    <w:rsid w:val="00AE3A26"/>
    <w:rsid w:val="00AE3C93"/>
    <w:rsid w:val="00AE5849"/>
    <w:rsid w:val="00AE60C9"/>
    <w:rsid w:val="00AE6EF7"/>
    <w:rsid w:val="00AE76FD"/>
    <w:rsid w:val="00AF03F0"/>
    <w:rsid w:val="00AF03FE"/>
    <w:rsid w:val="00AF0A65"/>
    <w:rsid w:val="00AF0CA8"/>
    <w:rsid w:val="00AF0D5C"/>
    <w:rsid w:val="00AF1194"/>
    <w:rsid w:val="00AF1545"/>
    <w:rsid w:val="00AF2D66"/>
    <w:rsid w:val="00AF2FBF"/>
    <w:rsid w:val="00AF32E2"/>
    <w:rsid w:val="00AF417C"/>
    <w:rsid w:val="00AF4F31"/>
    <w:rsid w:val="00AF5537"/>
    <w:rsid w:val="00AF5ADE"/>
    <w:rsid w:val="00AF5C18"/>
    <w:rsid w:val="00AF5C25"/>
    <w:rsid w:val="00AF6E30"/>
    <w:rsid w:val="00AF6F7F"/>
    <w:rsid w:val="00AF7938"/>
    <w:rsid w:val="00B009C0"/>
    <w:rsid w:val="00B0199F"/>
    <w:rsid w:val="00B01ED9"/>
    <w:rsid w:val="00B023B9"/>
    <w:rsid w:val="00B02E4F"/>
    <w:rsid w:val="00B03992"/>
    <w:rsid w:val="00B03AAF"/>
    <w:rsid w:val="00B03D65"/>
    <w:rsid w:val="00B041B1"/>
    <w:rsid w:val="00B04B9D"/>
    <w:rsid w:val="00B04EFA"/>
    <w:rsid w:val="00B04FEE"/>
    <w:rsid w:val="00B05277"/>
    <w:rsid w:val="00B0552A"/>
    <w:rsid w:val="00B055C4"/>
    <w:rsid w:val="00B05BED"/>
    <w:rsid w:val="00B05E13"/>
    <w:rsid w:val="00B06528"/>
    <w:rsid w:val="00B06D73"/>
    <w:rsid w:val="00B06F1A"/>
    <w:rsid w:val="00B0738C"/>
    <w:rsid w:val="00B076D6"/>
    <w:rsid w:val="00B076EF"/>
    <w:rsid w:val="00B0778A"/>
    <w:rsid w:val="00B0786F"/>
    <w:rsid w:val="00B1054D"/>
    <w:rsid w:val="00B11DE7"/>
    <w:rsid w:val="00B11F35"/>
    <w:rsid w:val="00B122FB"/>
    <w:rsid w:val="00B12406"/>
    <w:rsid w:val="00B126A3"/>
    <w:rsid w:val="00B1286C"/>
    <w:rsid w:val="00B135D6"/>
    <w:rsid w:val="00B138BD"/>
    <w:rsid w:val="00B13A08"/>
    <w:rsid w:val="00B13D3E"/>
    <w:rsid w:val="00B14069"/>
    <w:rsid w:val="00B14246"/>
    <w:rsid w:val="00B149F8"/>
    <w:rsid w:val="00B14EB0"/>
    <w:rsid w:val="00B157B3"/>
    <w:rsid w:val="00B162D3"/>
    <w:rsid w:val="00B16491"/>
    <w:rsid w:val="00B16D49"/>
    <w:rsid w:val="00B16FA3"/>
    <w:rsid w:val="00B170A4"/>
    <w:rsid w:val="00B1740A"/>
    <w:rsid w:val="00B17995"/>
    <w:rsid w:val="00B17C64"/>
    <w:rsid w:val="00B211FE"/>
    <w:rsid w:val="00B21438"/>
    <w:rsid w:val="00B21957"/>
    <w:rsid w:val="00B21D2D"/>
    <w:rsid w:val="00B22632"/>
    <w:rsid w:val="00B23307"/>
    <w:rsid w:val="00B2440E"/>
    <w:rsid w:val="00B24BC3"/>
    <w:rsid w:val="00B24C31"/>
    <w:rsid w:val="00B25BB9"/>
    <w:rsid w:val="00B26046"/>
    <w:rsid w:val="00B264EE"/>
    <w:rsid w:val="00B26B58"/>
    <w:rsid w:val="00B26BBD"/>
    <w:rsid w:val="00B26F43"/>
    <w:rsid w:val="00B277FE"/>
    <w:rsid w:val="00B27A80"/>
    <w:rsid w:val="00B27E12"/>
    <w:rsid w:val="00B30A5F"/>
    <w:rsid w:val="00B316AF"/>
    <w:rsid w:val="00B31B87"/>
    <w:rsid w:val="00B31D0A"/>
    <w:rsid w:val="00B3360D"/>
    <w:rsid w:val="00B33E5A"/>
    <w:rsid w:val="00B33F2D"/>
    <w:rsid w:val="00B33FB6"/>
    <w:rsid w:val="00B3427B"/>
    <w:rsid w:val="00B34723"/>
    <w:rsid w:val="00B34D5F"/>
    <w:rsid w:val="00B34FBE"/>
    <w:rsid w:val="00B355AE"/>
    <w:rsid w:val="00B360A4"/>
    <w:rsid w:val="00B360C4"/>
    <w:rsid w:val="00B36170"/>
    <w:rsid w:val="00B361D8"/>
    <w:rsid w:val="00B370A3"/>
    <w:rsid w:val="00B40B31"/>
    <w:rsid w:val="00B40B6F"/>
    <w:rsid w:val="00B40D16"/>
    <w:rsid w:val="00B41333"/>
    <w:rsid w:val="00B421F6"/>
    <w:rsid w:val="00B429C1"/>
    <w:rsid w:val="00B43E61"/>
    <w:rsid w:val="00B44F52"/>
    <w:rsid w:val="00B450D4"/>
    <w:rsid w:val="00B45343"/>
    <w:rsid w:val="00B454A7"/>
    <w:rsid w:val="00B4562A"/>
    <w:rsid w:val="00B45A7D"/>
    <w:rsid w:val="00B46A2E"/>
    <w:rsid w:val="00B46A68"/>
    <w:rsid w:val="00B50CA8"/>
    <w:rsid w:val="00B50EA8"/>
    <w:rsid w:val="00B51865"/>
    <w:rsid w:val="00B523CF"/>
    <w:rsid w:val="00B523E1"/>
    <w:rsid w:val="00B52505"/>
    <w:rsid w:val="00B52BDF"/>
    <w:rsid w:val="00B52F37"/>
    <w:rsid w:val="00B53222"/>
    <w:rsid w:val="00B53DAE"/>
    <w:rsid w:val="00B53EA2"/>
    <w:rsid w:val="00B543F8"/>
    <w:rsid w:val="00B54CC2"/>
    <w:rsid w:val="00B55CD5"/>
    <w:rsid w:val="00B5685B"/>
    <w:rsid w:val="00B57086"/>
    <w:rsid w:val="00B57D8B"/>
    <w:rsid w:val="00B6027D"/>
    <w:rsid w:val="00B60548"/>
    <w:rsid w:val="00B61271"/>
    <w:rsid w:val="00B616A2"/>
    <w:rsid w:val="00B6285A"/>
    <w:rsid w:val="00B63506"/>
    <w:rsid w:val="00B64409"/>
    <w:rsid w:val="00B646A3"/>
    <w:rsid w:val="00B64CC5"/>
    <w:rsid w:val="00B65BD5"/>
    <w:rsid w:val="00B65F4E"/>
    <w:rsid w:val="00B670B9"/>
    <w:rsid w:val="00B67244"/>
    <w:rsid w:val="00B6775B"/>
    <w:rsid w:val="00B67914"/>
    <w:rsid w:val="00B67ADB"/>
    <w:rsid w:val="00B70055"/>
    <w:rsid w:val="00B71170"/>
    <w:rsid w:val="00B72EAB"/>
    <w:rsid w:val="00B75445"/>
    <w:rsid w:val="00B758E7"/>
    <w:rsid w:val="00B75BAF"/>
    <w:rsid w:val="00B75DEE"/>
    <w:rsid w:val="00B76067"/>
    <w:rsid w:val="00B7613C"/>
    <w:rsid w:val="00B766FF"/>
    <w:rsid w:val="00B76F44"/>
    <w:rsid w:val="00B76FEF"/>
    <w:rsid w:val="00B77109"/>
    <w:rsid w:val="00B77350"/>
    <w:rsid w:val="00B77BC8"/>
    <w:rsid w:val="00B80601"/>
    <w:rsid w:val="00B807B8"/>
    <w:rsid w:val="00B8098F"/>
    <w:rsid w:val="00B811CD"/>
    <w:rsid w:val="00B8129D"/>
    <w:rsid w:val="00B81938"/>
    <w:rsid w:val="00B82B11"/>
    <w:rsid w:val="00B82C06"/>
    <w:rsid w:val="00B83154"/>
    <w:rsid w:val="00B833AF"/>
    <w:rsid w:val="00B84048"/>
    <w:rsid w:val="00B847C6"/>
    <w:rsid w:val="00B849ED"/>
    <w:rsid w:val="00B85343"/>
    <w:rsid w:val="00B856B8"/>
    <w:rsid w:val="00B8621D"/>
    <w:rsid w:val="00B8640C"/>
    <w:rsid w:val="00B86AD9"/>
    <w:rsid w:val="00B87A78"/>
    <w:rsid w:val="00B901CD"/>
    <w:rsid w:val="00B90F04"/>
    <w:rsid w:val="00B91AD3"/>
    <w:rsid w:val="00B9231B"/>
    <w:rsid w:val="00B923FB"/>
    <w:rsid w:val="00B92B52"/>
    <w:rsid w:val="00B92C49"/>
    <w:rsid w:val="00B9326B"/>
    <w:rsid w:val="00B93FC6"/>
    <w:rsid w:val="00B94292"/>
    <w:rsid w:val="00B945B2"/>
    <w:rsid w:val="00B94A6A"/>
    <w:rsid w:val="00B956FF"/>
    <w:rsid w:val="00B95FD8"/>
    <w:rsid w:val="00B96126"/>
    <w:rsid w:val="00B96149"/>
    <w:rsid w:val="00B9700C"/>
    <w:rsid w:val="00B9767C"/>
    <w:rsid w:val="00B97926"/>
    <w:rsid w:val="00B97DED"/>
    <w:rsid w:val="00BA0A80"/>
    <w:rsid w:val="00BA23DE"/>
    <w:rsid w:val="00BA2639"/>
    <w:rsid w:val="00BA2845"/>
    <w:rsid w:val="00BA2C73"/>
    <w:rsid w:val="00BA3574"/>
    <w:rsid w:val="00BA42B8"/>
    <w:rsid w:val="00BA4A18"/>
    <w:rsid w:val="00BA4C9F"/>
    <w:rsid w:val="00BA5DB6"/>
    <w:rsid w:val="00BA6D02"/>
    <w:rsid w:val="00BA6F43"/>
    <w:rsid w:val="00BA7055"/>
    <w:rsid w:val="00BA7F41"/>
    <w:rsid w:val="00BB09C8"/>
    <w:rsid w:val="00BB2074"/>
    <w:rsid w:val="00BB32BE"/>
    <w:rsid w:val="00BB390F"/>
    <w:rsid w:val="00BB4BBB"/>
    <w:rsid w:val="00BB6221"/>
    <w:rsid w:val="00BB6FCC"/>
    <w:rsid w:val="00BB71AE"/>
    <w:rsid w:val="00BB7295"/>
    <w:rsid w:val="00BB72E9"/>
    <w:rsid w:val="00BB7A4A"/>
    <w:rsid w:val="00BB7BBC"/>
    <w:rsid w:val="00BC089D"/>
    <w:rsid w:val="00BC0EF3"/>
    <w:rsid w:val="00BC16A3"/>
    <w:rsid w:val="00BC1A2B"/>
    <w:rsid w:val="00BC1A6B"/>
    <w:rsid w:val="00BC2DB3"/>
    <w:rsid w:val="00BC2EBC"/>
    <w:rsid w:val="00BC34B2"/>
    <w:rsid w:val="00BC3DE6"/>
    <w:rsid w:val="00BC44C4"/>
    <w:rsid w:val="00BC45B3"/>
    <w:rsid w:val="00BC45C8"/>
    <w:rsid w:val="00BC4A3E"/>
    <w:rsid w:val="00BC4D7C"/>
    <w:rsid w:val="00BC5F47"/>
    <w:rsid w:val="00BC6607"/>
    <w:rsid w:val="00BC68AE"/>
    <w:rsid w:val="00BC7CDA"/>
    <w:rsid w:val="00BC7D54"/>
    <w:rsid w:val="00BD060D"/>
    <w:rsid w:val="00BD1037"/>
    <w:rsid w:val="00BD2024"/>
    <w:rsid w:val="00BD2CF3"/>
    <w:rsid w:val="00BD36A1"/>
    <w:rsid w:val="00BD389E"/>
    <w:rsid w:val="00BD45E4"/>
    <w:rsid w:val="00BD463A"/>
    <w:rsid w:val="00BD5088"/>
    <w:rsid w:val="00BD5564"/>
    <w:rsid w:val="00BD5EB6"/>
    <w:rsid w:val="00BD6110"/>
    <w:rsid w:val="00BD6BD1"/>
    <w:rsid w:val="00BD7D9F"/>
    <w:rsid w:val="00BD7F8D"/>
    <w:rsid w:val="00BE0523"/>
    <w:rsid w:val="00BE0657"/>
    <w:rsid w:val="00BE0789"/>
    <w:rsid w:val="00BE0B53"/>
    <w:rsid w:val="00BE1B50"/>
    <w:rsid w:val="00BE1BB1"/>
    <w:rsid w:val="00BE2CCB"/>
    <w:rsid w:val="00BE308A"/>
    <w:rsid w:val="00BE3407"/>
    <w:rsid w:val="00BE461D"/>
    <w:rsid w:val="00BE5190"/>
    <w:rsid w:val="00BE5ECC"/>
    <w:rsid w:val="00BE5F46"/>
    <w:rsid w:val="00BE6525"/>
    <w:rsid w:val="00BE6589"/>
    <w:rsid w:val="00BF0049"/>
    <w:rsid w:val="00BF00C5"/>
    <w:rsid w:val="00BF022D"/>
    <w:rsid w:val="00BF0A8F"/>
    <w:rsid w:val="00BF15E5"/>
    <w:rsid w:val="00BF1C3C"/>
    <w:rsid w:val="00BF2567"/>
    <w:rsid w:val="00BF2AB5"/>
    <w:rsid w:val="00BF3042"/>
    <w:rsid w:val="00BF31CC"/>
    <w:rsid w:val="00BF5247"/>
    <w:rsid w:val="00BF6482"/>
    <w:rsid w:val="00BF7388"/>
    <w:rsid w:val="00BF764E"/>
    <w:rsid w:val="00BF7921"/>
    <w:rsid w:val="00BF7E0D"/>
    <w:rsid w:val="00BF7E12"/>
    <w:rsid w:val="00C017BB"/>
    <w:rsid w:val="00C02676"/>
    <w:rsid w:val="00C035A7"/>
    <w:rsid w:val="00C03CD2"/>
    <w:rsid w:val="00C041BA"/>
    <w:rsid w:val="00C0456A"/>
    <w:rsid w:val="00C05A0F"/>
    <w:rsid w:val="00C0624A"/>
    <w:rsid w:val="00C06801"/>
    <w:rsid w:val="00C075B3"/>
    <w:rsid w:val="00C1006E"/>
    <w:rsid w:val="00C102C5"/>
    <w:rsid w:val="00C10374"/>
    <w:rsid w:val="00C10527"/>
    <w:rsid w:val="00C10FF2"/>
    <w:rsid w:val="00C1116A"/>
    <w:rsid w:val="00C11616"/>
    <w:rsid w:val="00C11682"/>
    <w:rsid w:val="00C12926"/>
    <w:rsid w:val="00C12BCE"/>
    <w:rsid w:val="00C13B62"/>
    <w:rsid w:val="00C14794"/>
    <w:rsid w:val="00C156AA"/>
    <w:rsid w:val="00C15FC8"/>
    <w:rsid w:val="00C1648B"/>
    <w:rsid w:val="00C165D6"/>
    <w:rsid w:val="00C16E89"/>
    <w:rsid w:val="00C203A4"/>
    <w:rsid w:val="00C21071"/>
    <w:rsid w:val="00C242E0"/>
    <w:rsid w:val="00C24BCD"/>
    <w:rsid w:val="00C24F28"/>
    <w:rsid w:val="00C259F1"/>
    <w:rsid w:val="00C27C32"/>
    <w:rsid w:val="00C3036B"/>
    <w:rsid w:val="00C30C40"/>
    <w:rsid w:val="00C30D43"/>
    <w:rsid w:val="00C30DC9"/>
    <w:rsid w:val="00C31E28"/>
    <w:rsid w:val="00C3242E"/>
    <w:rsid w:val="00C3276D"/>
    <w:rsid w:val="00C32941"/>
    <w:rsid w:val="00C32BF6"/>
    <w:rsid w:val="00C32D02"/>
    <w:rsid w:val="00C33134"/>
    <w:rsid w:val="00C33710"/>
    <w:rsid w:val="00C33ACB"/>
    <w:rsid w:val="00C359E3"/>
    <w:rsid w:val="00C35B71"/>
    <w:rsid w:val="00C35FF6"/>
    <w:rsid w:val="00C3710B"/>
    <w:rsid w:val="00C374EA"/>
    <w:rsid w:val="00C40023"/>
    <w:rsid w:val="00C40194"/>
    <w:rsid w:val="00C4024A"/>
    <w:rsid w:val="00C40896"/>
    <w:rsid w:val="00C40B4E"/>
    <w:rsid w:val="00C4252F"/>
    <w:rsid w:val="00C436D5"/>
    <w:rsid w:val="00C4374C"/>
    <w:rsid w:val="00C4384B"/>
    <w:rsid w:val="00C43C16"/>
    <w:rsid w:val="00C442F2"/>
    <w:rsid w:val="00C445E5"/>
    <w:rsid w:val="00C44627"/>
    <w:rsid w:val="00C44B2E"/>
    <w:rsid w:val="00C45A64"/>
    <w:rsid w:val="00C464C3"/>
    <w:rsid w:val="00C510D6"/>
    <w:rsid w:val="00C5177A"/>
    <w:rsid w:val="00C51FE4"/>
    <w:rsid w:val="00C52E52"/>
    <w:rsid w:val="00C5351C"/>
    <w:rsid w:val="00C53873"/>
    <w:rsid w:val="00C53C2A"/>
    <w:rsid w:val="00C53EF2"/>
    <w:rsid w:val="00C5421D"/>
    <w:rsid w:val="00C54D37"/>
    <w:rsid w:val="00C55000"/>
    <w:rsid w:val="00C55130"/>
    <w:rsid w:val="00C552AE"/>
    <w:rsid w:val="00C5565F"/>
    <w:rsid w:val="00C56C0B"/>
    <w:rsid w:val="00C56EC4"/>
    <w:rsid w:val="00C5738C"/>
    <w:rsid w:val="00C575EC"/>
    <w:rsid w:val="00C578B9"/>
    <w:rsid w:val="00C608FC"/>
    <w:rsid w:val="00C60CD6"/>
    <w:rsid w:val="00C6237C"/>
    <w:rsid w:val="00C62847"/>
    <w:rsid w:val="00C62849"/>
    <w:rsid w:val="00C62B17"/>
    <w:rsid w:val="00C63A60"/>
    <w:rsid w:val="00C6484A"/>
    <w:rsid w:val="00C64C9E"/>
    <w:rsid w:val="00C657D8"/>
    <w:rsid w:val="00C65BDD"/>
    <w:rsid w:val="00C666E3"/>
    <w:rsid w:val="00C67643"/>
    <w:rsid w:val="00C677A2"/>
    <w:rsid w:val="00C703FC"/>
    <w:rsid w:val="00C706A8"/>
    <w:rsid w:val="00C70CD3"/>
    <w:rsid w:val="00C712EB"/>
    <w:rsid w:val="00C71FEF"/>
    <w:rsid w:val="00C72A02"/>
    <w:rsid w:val="00C72B68"/>
    <w:rsid w:val="00C736CA"/>
    <w:rsid w:val="00C73840"/>
    <w:rsid w:val="00C7475C"/>
    <w:rsid w:val="00C75DA6"/>
    <w:rsid w:val="00C7675C"/>
    <w:rsid w:val="00C77EBC"/>
    <w:rsid w:val="00C80F88"/>
    <w:rsid w:val="00C810B6"/>
    <w:rsid w:val="00C81199"/>
    <w:rsid w:val="00C81427"/>
    <w:rsid w:val="00C81510"/>
    <w:rsid w:val="00C81A46"/>
    <w:rsid w:val="00C81D26"/>
    <w:rsid w:val="00C81F9F"/>
    <w:rsid w:val="00C825E9"/>
    <w:rsid w:val="00C8280B"/>
    <w:rsid w:val="00C82876"/>
    <w:rsid w:val="00C82C76"/>
    <w:rsid w:val="00C82FFE"/>
    <w:rsid w:val="00C834F8"/>
    <w:rsid w:val="00C84759"/>
    <w:rsid w:val="00C868E0"/>
    <w:rsid w:val="00C870AF"/>
    <w:rsid w:val="00C87BDE"/>
    <w:rsid w:val="00C93A9B"/>
    <w:rsid w:val="00C94329"/>
    <w:rsid w:val="00C94943"/>
    <w:rsid w:val="00C94EF0"/>
    <w:rsid w:val="00C9598B"/>
    <w:rsid w:val="00C95ACA"/>
    <w:rsid w:val="00C960A5"/>
    <w:rsid w:val="00C9610D"/>
    <w:rsid w:val="00C962E9"/>
    <w:rsid w:val="00C973AB"/>
    <w:rsid w:val="00C97E3B"/>
    <w:rsid w:val="00C97F37"/>
    <w:rsid w:val="00CA078B"/>
    <w:rsid w:val="00CA090D"/>
    <w:rsid w:val="00CA0EB9"/>
    <w:rsid w:val="00CA0FE2"/>
    <w:rsid w:val="00CA138C"/>
    <w:rsid w:val="00CA2955"/>
    <w:rsid w:val="00CA2D8B"/>
    <w:rsid w:val="00CA2E6F"/>
    <w:rsid w:val="00CA308E"/>
    <w:rsid w:val="00CA32CD"/>
    <w:rsid w:val="00CA3514"/>
    <w:rsid w:val="00CA36B6"/>
    <w:rsid w:val="00CA3FC1"/>
    <w:rsid w:val="00CA4185"/>
    <w:rsid w:val="00CA472C"/>
    <w:rsid w:val="00CA59DF"/>
    <w:rsid w:val="00CA5C41"/>
    <w:rsid w:val="00CA7187"/>
    <w:rsid w:val="00CA7412"/>
    <w:rsid w:val="00CA7E47"/>
    <w:rsid w:val="00CB010C"/>
    <w:rsid w:val="00CB0329"/>
    <w:rsid w:val="00CB29EC"/>
    <w:rsid w:val="00CB32FE"/>
    <w:rsid w:val="00CB3FFD"/>
    <w:rsid w:val="00CB4A7D"/>
    <w:rsid w:val="00CB644A"/>
    <w:rsid w:val="00CB6822"/>
    <w:rsid w:val="00CB68B8"/>
    <w:rsid w:val="00CB7660"/>
    <w:rsid w:val="00CC065D"/>
    <w:rsid w:val="00CC0CEE"/>
    <w:rsid w:val="00CC11FA"/>
    <w:rsid w:val="00CC12DB"/>
    <w:rsid w:val="00CC3574"/>
    <w:rsid w:val="00CC3E06"/>
    <w:rsid w:val="00CC5A01"/>
    <w:rsid w:val="00CC5B54"/>
    <w:rsid w:val="00CC5BD3"/>
    <w:rsid w:val="00CC5CDC"/>
    <w:rsid w:val="00CC6326"/>
    <w:rsid w:val="00CC68B4"/>
    <w:rsid w:val="00CC7233"/>
    <w:rsid w:val="00CC7311"/>
    <w:rsid w:val="00CC7F65"/>
    <w:rsid w:val="00CD1508"/>
    <w:rsid w:val="00CD173A"/>
    <w:rsid w:val="00CD200E"/>
    <w:rsid w:val="00CD2945"/>
    <w:rsid w:val="00CD2BFB"/>
    <w:rsid w:val="00CD30E6"/>
    <w:rsid w:val="00CD3C01"/>
    <w:rsid w:val="00CD402C"/>
    <w:rsid w:val="00CD40AA"/>
    <w:rsid w:val="00CD42EC"/>
    <w:rsid w:val="00CD4A24"/>
    <w:rsid w:val="00CD4B14"/>
    <w:rsid w:val="00CD4DC1"/>
    <w:rsid w:val="00CD4EBF"/>
    <w:rsid w:val="00CD5663"/>
    <w:rsid w:val="00CD5C56"/>
    <w:rsid w:val="00CD60DF"/>
    <w:rsid w:val="00CD6245"/>
    <w:rsid w:val="00CD6497"/>
    <w:rsid w:val="00CD66BA"/>
    <w:rsid w:val="00CD6BBE"/>
    <w:rsid w:val="00CD6D82"/>
    <w:rsid w:val="00CD79A8"/>
    <w:rsid w:val="00CD7FF3"/>
    <w:rsid w:val="00CE08F9"/>
    <w:rsid w:val="00CE0A16"/>
    <w:rsid w:val="00CE0BD8"/>
    <w:rsid w:val="00CE1690"/>
    <w:rsid w:val="00CE1703"/>
    <w:rsid w:val="00CE1797"/>
    <w:rsid w:val="00CE1D4E"/>
    <w:rsid w:val="00CE1ED2"/>
    <w:rsid w:val="00CE223C"/>
    <w:rsid w:val="00CE2381"/>
    <w:rsid w:val="00CE28D5"/>
    <w:rsid w:val="00CE30CE"/>
    <w:rsid w:val="00CE3319"/>
    <w:rsid w:val="00CE38C0"/>
    <w:rsid w:val="00CE42DC"/>
    <w:rsid w:val="00CE4305"/>
    <w:rsid w:val="00CE4765"/>
    <w:rsid w:val="00CE4B22"/>
    <w:rsid w:val="00CE4D5E"/>
    <w:rsid w:val="00CE525E"/>
    <w:rsid w:val="00CE59C6"/>
    <w:rsid w:val="00CE5CAD"/>
    <w:rsid w:val="00CE649B"/>
    <w:rsid w:val="00CE678E"/>
    <w:rsid w:val="00CE6D99"/>
    <w:rsid w:val="00CE76CB"/>
    <w:rsid w:val="00CE799F"/>
    <w:rsid w:val="00CE7EA7"/>
    <w:rsid w:val="00CF0E77"/>
    <w:rsid w:val="00CF0F1C"/>
    <w:rsid w:val="00CF1CBF"/>
    <w:rsid w:val="00CF1DA3"/>
    <w:rsid w:val="00CF230F"/>
    <w:rsid w:val="00CF2528"/>
    <w:rsid w:val="00CF2F70"/>
    <w:rsid w:val="00CF3313"/>
    <w:rsid w:val="00CF3768"/>
    <w:rsid w:val="00CF418B"/>
    <w:rsid w:val="00CF53F5"/>
    <w:rsid w:val="00CF62B1"/>
    <w:rsid w:val="00D0012E"/>
    <w:rsid w:val="00D001C1"/>
    <w:rsid w:val="00D013CF"/>
    <w:rsid w:val="00D019C9"/>
    <w:rsid w:val="00D02134"/>
    <w:rsid w:val="00D02618"/>
    <w:rsid w:val="00D02F40"/>
    <w:rsid w:val="00D03DC3"/>
    <w:rsid w:val="00D052E7"/>
    <w:rsid w:val="00D05768"/>
    <w:rsid w:val="00D061DB"/>
    <w:rsid w:val="00D0690B"/>
    <w:rsid w:val="00D075CD"/>
    <w:rsid w:val="00D0762E"/>
    <w:rsid w:val="00D1026F"/>
    <w:rsid w:val="00D130A0"/>
    <w:rsid w:val="00D13201"/>
    <w:rsid w:val="00D13B14"/>
    <w:rsid w:val="00D14A1F"/>
    <w:rsid w:val="00D15286"/>
    <w:rsid w:val="00D156F2"/>
    <w:rsid w:val="00D16042"/>
    <w:rsid w:val="00D161E6"/>
    <w:rsid w:val="00D1634A"/>
    <w:rsid w:val="00D1701E"/>
    <w:rsid w:val="00D1721C"/>
    <w:rsid w:val="00D22943"/>
    <w:rsid w:val="00D22BD2"/>
    <w:rsid w:val="00D23265"/>
    <w:rsid w:val="00D23364"/>
    <w:rsid w:val="00D23D07"/>
    <w:rsid w:val="00D24055"/>
    <w:rsid w:val="00D242C6"/>
    <w:rsid w:val="00D247CF"/>
    <w:rsid w:val="00D257B0"/>
    <w:rsid w:val="00D25B84"/>
    <w:rsid w:val="00D25B96"/>
    <w:rsid w:val="00D26B60"/>
    <w:rsid w:val="00D27ADC"/>
    <w:rsid w:val="00D30581"/>
    <w:rsid w:val="00D30E17"/>
    <w:rsid w:val="00D31696"/>
    <w:rsid w:val="00D32CC4"/>
    <w:rsid w:val="00D331CE"/>
    <w:rsid w:val="00D3447B"/>
    <w:rsid w:val="00D349C2"/>
    <w:rsid w:val="00D34BC7"/>
    <w:rsid w:val="00D36390"/>
    <w:rsid w:val="00D37EF6"/>
    <w:rsid w:val="00D40700"/>
    <w:rsid w:val="00D40ECE"/>
    <w:rsid w:val="00D41330"/>
    <w:rsid w:val="00D42F1D"/>
    <w:rsid w:val="00D43103"/>
    <w:rsid w:val="00D455B8"/>
    <w:rsid w:val="00D46168"/>
    <w:rsid w:val="00D46C1A"/>
    <w:rsid w:val="00D507E8"/>
    <w:rsid w:val="00D509A8"/>
    <w:rsid w:val="00D518AC"/>
    <w:rsid w:val="00D519D1"/>
    <w:rsid w:val="00D51ECE"/>
    <w:rsid w:val="00D5243E"/>
    <w:rsid w:val="00D5283A"/>
    <w:rsid w:val="00D53234"/>
    <w:rsid w:val="00D54135"/>
    <w:rsid w:val="00D54276"/>
    <w:rsid w:val="00D54A67"/>
    <w:rsid w:val="00D55BC8"/>
    <w:rsid w:val="00D56200"/>
    <w:rsid w:val="00D5691C"/>
    <w:rsid w:val="00D56A86"/>
    <w:rsid w:val="00D571F3"/>
    <w:rsid w:val="00D57888"/>
    <w:rsid w:val="00D6015C"/>
    <w:rsid w:val="00D602E2"/>
    <w:rsid w:val="00D607DE"/>
    <w:rsid w:val="00D61A7A"/>
    <w:rsid w:val="00D61B32"/>
    <w:rsid w:val="00D61F47"/>
    <w:rsid w:val="00D62029"/>
    <w:rsid w:val="00D62656"/>
    <w:rsid w:val="00D62BB4"/>
    <w:rsid w:val="00D62D37"/>
    <w:rsid w:val="00D631D7"/>
    <w:rsid w:val="00D63834"/>
    <w:rsid w:val="00D63D0A"/>
    <w:rsid w:val="00D63D8C"/>
    <w:rsid w:val="00D65266"/>
    <w:rsid w:val="00D65412"/>
    <w:rsid w:val="00D65EF1"/>
    <w:rsid w:val="00D667CB"/>
    <w:rsid w:val="00D66909"/>
    <w:rsid w:val="00D66AEA"/>
    <w:rsid w:val="00D67CC1"/>
    <w:rsid w:val="00D67F61"/>
    <w:rsid w:val="00D70765"/>
    <w:rsid w:val="00D713A3"/>
    <w:rsid w:val="00D71B24"/>
    <w:rsid w:val="00D7271B"/>
    <w:rsid w:val="00D73C91"/>
    <w:rsid w:val="00D74049"/>
    <w:rsid w:val="00D76AC7"/>
    <w:rsid w:val="00D76EC7"/>
    <w:rsid w:val="00D77280"/>
    <w:rsid w:val="00D7732E"/>
    <w:rsid w:val="00D77529"/>
    <w:rsid w:val="00D8027F"/>
    <w:rsid w:val="00D8176E"/>
    <w:rsid w:val="00D81F78"/>
    <w:rsid w:val="00D82135"/>
    <w:rsid w:val="00D82F73"/>
    <w:rsid w:val="00D82F93"/>
    <w:rsid w:val="00D8348A"/>
    <w:rsid w:val="00D838EF"/>
    <w:rsid w:val="00D8407F"/>
    <w:rsid w:val="00D8457D"/>
    <w:rsid w:val="00D84EEC"/>
    <w:rsid w:val="00D8557F"/>
    <w:rsid w:val="00D85BFF"/>
    <w:rsid w:val="00D863EA"/>
    <w:rsid w:val="00D867AF"/>
    <w:rsid w:val="00D86C5E"/>
    <w:rsid w:val="00D86D1A"/>
    <w:rsid w:val="00D87294"/>
    <w:rsid w:val="00D87AFB"/>
    <w:rsid w:val="00D9018D"/>
    <w:rsid w:val="00D91579"/>
    <w:rsid w:val="00D915FA"/>
    <w:rsid w:val="00D918D4"/>
    <w:rsid w:val="00D91D61"/>
    <w:rsid w:val="00D9208C"/>
    <w:rsid w:val="00D93259"/>
    <w:rsid w:val="00D93EEC"/>
    <w:rsid w:val="00D94496"/>
    <w:rsid w:val="00D9494C"/>
    <w:rsid w:val="00D952B1"/>
    <w:rsid w:val="00D95B6B"/>
    <w:rsid w:val="00D961B9"/>
    <w:rsid w:val="00D9697D"/>
    <w:rsid w:val="00D96BC3"/>
    <w:rsid w:val="00D97CA9"/>
    <w:rsid w:val="00D97FC8"/>
    <w:rsid w:val="00DA18AF"/>
    <w:rsid w:val="00DA1ED9"/>
    <w:rsid w:val="00DA2788"/>
    <w:rsid w:val="00DA2C4D"/>
    <w:rsid w:val="00DA2F0D"/>
    <w:rsid w:val="00DA3A09"/>
    <w:rsid w:val="00DA3FF0"/>
    <w:rsid w:val="00DA492F"/>
    <w:rsid w:val="00DA4C2E"/>
    <w:rsid w:val="00DA4E14"/>
    <w:rsid w:val="00DA502A"/>
    <w:rsid w:val="00DA530D"/>
    <w:rsid w:val="00DA5B31"/>
    <w:rsid w:val="00DA6021"/>
    <w:rsid w:val="00DA765F"/>
    <w:rsid w:val="00DA76BA"/>
    <w:rsid w:val="00DB04E1"/>
    <w:rsid w:val="00DB0534"/>
    <w:rsid w:val="00DB2142"/>
    <w:rsid w:val="00DB231A"/>
    <w:rsid w:val="00DB23B7"/>
    <w:rsid w:val="00DB2998"/>
    <w:rsid w:val="00DB29A3"/>
    <w:rsid w:val="00DB2A14"/>
    <w:rsid w:val="00DB3304"/>
    <w:rsid w:val="00DB3649"/>
    <w:rsid w:val="00DB41BD"/>
    <w:rsid w:val="00DB426D"/>
    <w:rsid w:val="00DB45A4"/>
    <w:rsid w:val="00DB4EE1"/>
    <w:rsid w:val="00DB5F04"/>
    <w:rsid w:val="00DB71BD"/>
    <w:rsid w:val="00DB725D"/>
    <w:rsid w:val="00DC0559"/>
    <w:rsid w:val="00DC058C"/>
    <w:rsid w:val="00DC0D07"/>
    <w:rsid w:val="00DC0F85"/>
    <w:rsid w:val="00DC10FB"/>
    <w:rsid w:val="00DC15CF"/>
    <w:rsid w:val="00DC1770"/>
    <w:rsid w:val="00DC1AE8"/>
    <w:rsid w:val="00DC3639"/>
    <w:rsid w:val="00DC3CEE"/>
    <w:rsid w:val="00DC4113"/>
    <w:rsid w:val="00DC5130"/>
    <w:rsid w:val="00DC51A1"/>
    <w:rsid w:val="00DC5CE9"/>
    <w:rsid w:val="00DC6866"/>
    <w:rsid w:val="00DC6C3E"/>
    <w:rsid w:val="00DC7193"/>
    <w:rsid w:val="00DD0254"/>
    <w:rsid w:val="00DD11CD"/>
    <w:rsid w:val="00DD14FE"/>
    <w:rsid w:val="00DD259E"/>
    <w:rsid w:val="00DD2A68"/>
    <w:rsid w:val="00DD316B"/>
    <w:rsid w:val="00DD3A63"/>
    <w:rsid w:val="00DD3C36"/>
    <w:rsid w:val="00DD4415"/>
    <w:rsid w:val="00DD4DBC"/>
    <w:rsid w:val="00DD54D1"/>
    <w:rsid w:val="00DD5548"/>
    <w:rsid w:val="00DD5858"/>
    <w:rsid w:val="00DD6328"/>
    <w:rsid w:val="00DD6866"/>
    <w:rsid w:val="00DD7345"/>
    <w:rsid w:val="00DD75C9"/>
    <w:rsid w:val="00DD77DD"/>
    <w:rsid w:val="00DD7A4E"/>
    <w:rsid w:val="00DD7A94"/>
    <w:rsid w:val="00DD7EC5"/>
    <w:rsid w:val="00DE05E8"/>
    <w:rsid w:val="00DE0B33"/>
    <w:rsid w:val="00DE0B45"/>
    <w:rsid w:val="00DE0F07"/>
    <w:rsid w:val="00DE19CD"/>
    <w:rsid w:val="00DE1EDE"/>
    <w:rsid w:val="00DE2C1C"/>
    <w:rsid w:val="00DE458A"/>
    <w:rsid w:val="00DE501A"/>
    <w:rsid w:val="00DE526C"/>
    <w:rsid w:val="00DE5C1C"/>
    <w:rsid w:val="00DE5C28"/>
    <w:rsid w:val="00DE5CB8"/>
    <w:rsid w:val="00DE5CC1"/>
    <w:rsid w:val="00DE6334"/>
    <w:rsid w:val="00DE6A80"/>
    <w:rsid w:val="00DE6C35"/>
    <w:rsid w:val="00DE728C"/>
    <w:rsid w:val="00DF1101"/>
    <w:rsid w:val="00DF1278"/>
    <w:rsid w:val="00DF1BDB"/>
    <w:rsid w:val="00DF201C"/>
    <w:rsid w:val="00DF32B0"/>
    <w:rsid w:val="00DF35FB"/>
    <w:rsid w:val="00DF3865"/>
    <w:rsid w:val="00DF417D"/>
    <w:rsid w:val="00DF5A6E"/>
    <w:rsid w:val="00DF628E"/>
    <w:rsid w:val="00DF6719"/>
    <w:rsid w:val="00DF67E0"/>
    <w:rsid w:val="00DF758D"/>
    <w:rsid w:val="00DF769D"/>
    <w:rsid w:val="00DF76E5"/>
    <w:rsid w:val="00DF7BB7"/>
    <w:rsid w:val="00E002E6"/>
    <w:rsid w:val="00E01040"/>
    <w:rsid w:val="00E01272"/>
    <w:rsid w:val="00E01525"/>
    <w:rsid w:val="00E026FA"/>
    <w:rsid w:val="00E03770"/>
    <w:rsid w:val="00E03A27"/>
    <w:rsid w:val="00E03E7A"/>
    <w:rsid w:val="00E0475A"/>
    <w:rsid w:val="00E04AED"/>
    <w:rsid w:val="00E05EB8"/>
    <w:rsid w:val="00E06294"/>
    <w:rsid w:val="00E0687B"/>
    <w:rsid w:val="00E06A22"/>
    <w:rsid w:val="00E074CD"/>
    <w:rsid w:val="00E07616"/>
    <w:rsid w:val="00E07758"/>
    <w:rsid w:val="00E07974"/>
    <w:rsid w:val="00E110AE"/>
    <w:rsid w:val="00E12031"/>
    <w:rsid w:val="00E122AE"/>
    <w:rsid w:val="00E125CD"/>
    <w:rsid w:val="00E126CC"/>
    <w:rsid w:val="00E13CE7"/>
    <w:rsid w:val="00E14199"/>
    <w:rsid w:val="00E14AA5"/>
    <w:rsid w:val="00E14F2B"/>
    <w:rsid w:val="00E155DB"/>
    <w:rsid w:val="00E15EF3"/>
    <w:rsid w:val="00E16CFF"/>
    <w:rsid w:val="00E1741B"/>
    <w:rsid w:val="00E203C5"/>
    <w:rsid w:val="00E20B91"/>
    <w:rsid w:val="00E217E7"/>
    <w:rsid w:val="00E21B04"/>
    <w:rsid w:val="00E22935"/>
    <w:rsid w:val="00E2330D"/>
    <w:rsid w:val="00E23486"/>
    <w:rsid w:val="00E235F5"/>
    <w:rsid w:val="00E245C2"/>
    <w:rsid w:val="00E24CFC"/>
    <w:rsid w:val="00E25D5A"/>
    <w:rsid w:val="00E26AB2"/>
    <w:rsid w:val="00E274F9"/>
    <w:rsid w:val="00E2752C"/>
    <w:rsid w:val="00E27A1C"/>
    <w:rsid w:val="00E30728"/>
    <w:rsid w:val="00E30F2B"/>
    <w:rsid w:val="00E310C2"/>
    <w:rsid w:val="00E318B7"/>
    <w:rsid w:val="00E31D72"/>
    <w:rsid w:val="00E32035"/>
    <w:rsid w:val="00E32A32"/>
    <w:rsid w:val="00E330D3"/>
    <w:rsid w:val="00E334CE"/>
    <w:rsid w:val="00E3374D"/>
    <w:rsid w:val="00E3387A"/>
    <w:rsid w:val="00E35A75"/>
    <w:rsid w:val="00E35AAF"/>
    <w:rsid w:val="00E35EA9"/>
    <w:rsid w:val="00E3675E"/>
    <w:rsid w:val="00E36DFC"/>
    <w:rsid w:val="00E37603"/>
    <w:rsid w:val="00E37AB4"/>
    <w:rsid w:val="00E37EFF"/>
    <w:rsid w:val="00E403E9"/>
    <w:rsid w:val="00E40458"/>
    <w:rsid w:val="00E40C02"/>
    <w:rsid w:val="00E41384"/>
    <w:rsid w:val="00E431BC"/>
    <w:rsid w:val="00E43E94"/>
    <w:rsid w:val="00E44493"/>
    <w:rsid w:val="00E453B0"/>
    <w:rsid w:val="00E465E8"/>
    <w:rsid w:val="00E469C5"/>
    <w:rsid w:val="00E47008"/>
    <w:rsid w:val="00E47CDF"/>
    <w:rsid w:val="00E50A79"/>
    <w:rsid w:val="00E50B1A"/>
    <w:rsid w:val="00E50D50"/>
    <w:rsid w:val="00E51BC1"/>
    <w:rsid w:val="00E541EC"/>
    <w:rsid w:val="00E54401"/>
    <w:rsid w:val="00E547CE"/>
    <w:rsid w:val="00E54A43"/>
    <w:rsid w:val="00E54AEC"/>
    <w:rsid w:val="00E55B5E"/>
    <w:rsid w:val="00E561B1"/>
    <w:rsid w:val="00E56633"/>
    <w:rsid w:val="00E567EF"/>
    <w:rsid w:val="00E570B1"/>
    <w:rsid w:val="00E572E0"/>
    <w:rsid w:val="00E5745C"/>
    <w:rsid w:val="00E57566"/>
    <w:rsid w:val="00E57852"/>
    <w:rsid w:val="00E57945"/>
    <w:rsid w:val="00E579BB"/>
    <w:rsid w:val="00E57EFA"/>
    <w:rsid w:val="00E60D71"/>
    <w:rsid w:val="00E6193C"/>
    <w:rsid w:val="00E62849"/>
    <w:rsid w:val="00E62AD1"/>
    <w:rsid w:val="00E62F88"/>
    <w:rsid w:val="00E6305C"/>
    <w:rsid w:val="00E635D3"/>
    <w:rsid w:val="00E63678"/>
    <w:rsid w:val="00E6376D"/>
    <w:rsid w:val="00E63B2E"/>
    <w:rsid w:val="00E64AA4"/>
    <w:rsid w:val="00E65593"/>
    <w:rsid w:val="00E65B2B"/>
    <w:rsid w:val="00E65E6B"/>
    <w:rsid w:val="00E66234"/>
    <w:rsid w:val="00E6649A"/>
    <w:rsid w:val="00E70436"/>
    <w:rsid w:val="00E7130D"/>
    <w:rsid w:val="00E71980"/>
    <w:rsid w:val="00E71A2A"/>
    <w:rsid w:val="00E7275F"/>
    <w:rsid w:val="00E72955"/>
    <w:rsid w:val="00E7297D"/>
    <w:rsid w:val="00E73C39"/>
    <w:rsid w:val="00E75333"/>
    <w:rsid w:val="00E76213"/>
    <w:rsid w:val="00E7649F"/>
    <w:rsid w:val="00E76EB6"/>
    <w:rsid w:val="00E77512"/>
    <w:rsid w:val="00E77A91"/>
    <w:rsid w:val="00E8018B"/>
    <w:rsid w:val="00E80483"/>
    <w:rsid w:val="00E8061B"/>
    <w:rsid w:val="00E80D55"/>
    <w:rsid w:val="00E812FC"/>
    <w:rsid w:val="00E816DE"/>
    <w:rsid w:val="00E81BCD"/>
    <w:rsid w:val="00E83B36"/>
    <w:rsid w:val="00E83B3B"/>
    <w:rsid w:val="00E852EC"/>
    <w:rsid w:val="00E85984"/>
    <w:rsid w:val="00E85DD6"/>
    <w:rsid w:val="00E85DFC"/>
    <w:rsid w:val="00E8624A"/>
    <w:rsid w:val="00E8643A"/>
    <w:rsid w:val="00E8643F"/>
    <w:rsid w:val="00E87887"/>
    <w:rsid w:val="00E9067A"/>
    <w:rsid w:val="00E90AD7"/>
    <w:rsid w:val="00E9145C"/>
    <w:rsid w:val="00E91871"/>
    <w:rsid w:val="00E92E09"/>
    <w:rsid w:val="00E930B4"/>
    <w:rsid w:val="00E94B4F"/>
    <w:rsid w:val="00E94D66"/>
    <w:rsid w:val="00E95E05"/>
    <w:rsid w:val="00E9603B"/>
    <w:rsid w:val="00E96220"/>
    <w:rsid w:val="00E97BF8"/>
    <w:rsid w:val="00E97E07"/>
    <w:rsid w:val="00EA0295"/>
    <w:rsid w:val="00EA0938"/>
    <w:rsid w:val="00EA12BC"/>
    <w:rsid w:val="00EA1361"/>
    <w:rsid w:val="00EA23A5"/>
    <w:rsid w:val="00EA26E9"/>
    <w:rsid w:val="00EA319A"/>
    <w:rsid w:val="00EA3683"/>
    <w:rsid w:val="00EA4D61"/>
    <w:rsid w:val="00EA5AE9"/>
    <w:rsid w:val="00EA6050"/>
    <w:rsid w:val="00EA714A"/>
    <w:rsid w:val="00EA71E6"/>
    <w:rsid w:val="00EA7464"/>
    <w:rsid w:val="00EA7999"/>
    <w:rsid w:val="00EB0013"/>
    <w:rsid w:val="00EB0E7C"/>
    <w:rsid w:val="00EB1371"/>
    <w:rsid w:val="00EB1A9D"/>
    <w:rsid w:val="00EB21CA"/>
    <w:rsid w:val="00EB2E5B"/>
    <w:rsid w:val="00EB360D"/>
    <w:rsid w:val="00EB44F3"/>
    <w:rsid w:val="00EB4EA2"/>
    <w:rsid w:val="00EB4EAE"/>
    <w:rsid w:val="00EB51BB"/>
    <w:rsid w:val="00EB58FC"/>
    <w:rsid w:val="00EB5E52"/>
    <w:rsid w:val="00EB5F2F"/>
    <w:rsid w:val="00EB617C"/>
    <w:rsid w:val="00EB636B"/>
    <w:rsid w:val="00EB6A13"/>
    <w:rsid w:val="00EB6BDB"/>
    <w:rsid w:val="00EB72C2"/>
    <w:rsid w:val="00EB775C"/>
    <w:rsid w:val="00EB7875"/>
    <w:rsid w:val="00EB7E77"/>
    <w:rsid w:val="00EC0301"/>
    <w:rsid w:val="00EC040B"/>
    <w:rsid w:val="00EC0878"/>
    <w:rsid w:val="00EC1E99"/>
    <w:rsid w:val="00EC31CC"/>
    <w:rsid w:val="00EC3B85"/>
    <w:rsid w:val="00EC3F77"/>
    <w:rsid w:val="00EC414A"/>
    <w:rsid w:val="00EC4645"/>
    <w:rsid w:val="00EC494A"/>
    <w:rsid w:val="00EC5932"/>
    <w:rsid w:val="00EC6AA8"/>
    <w:rsid w:val="00EC6BFA"/>
    <w:rsid w:val="00EC71C4"/>
    <w:rsid w:val="00EC7CD6"/>
    <w:rsid w:val="00ED0F97"/>
    <w:rsid w:val="00ED227B"/>
    <w:rsid w:val="00ED23F9"/>
    <w:rsid w:val="00ED2B01"/>
    <w:rsid w:val="00ED34A1"/>
    <w:rsid w:val="00ED3545"/>
    <w:rsid w:val="00ED3D05"/>
    <w:rsid w:val="00ED4ACE"/>
    <w:rsid w:val="00ED4D3A"/>
    <w:rsid w:val="00ED4E66"/>
    <w:rsid w:val="00ED4E73"/>
    <w:rsid w:val="00ED51F6"/>
    <w:rsid w:val="00ED5760"/>
    <w:rsid w:val="00ED6227"/>
    <w:rsid w:val="00ED65AB"/>
    <w:rsid w:val="00ED6C0A"/>
    <w:rsid w:val="00ED74CF"/>
    <w:rsid w:val="00ED7897"/>
    <w:rsid w:val="00ED790F"/>
    <w:rsid w:val="00EE0861"/>
    <w:rsid w:val="00EE0DD6"/>
    <w:rsid w:val="00EE0FE8"/>
    <w:rsid w:val="00EE1162"/>
    <w:rsid w:val="00EE299B"/>
    <w:rsid w:val="00EE37F1"/>
    <w:rsid w:val="00EE3A66"/>
    <w:rsid w:val="00EE474A"/>
    <w:rsid w:val="00EE4884"/>
    <w:rsid w:val="00EE4CA1"/>
    <w:rsid w:val="00EE4DF5"/>
    <w:rsid w:val="00EE5C77"/>
    <w:rsid w:val="00EE630B"/>
    <w:rsid w:val="00EE651B"/>
    <w:rsid w:val="00EE75F8"/>
    <w:rsid w:val="00EE76CF"/>
    <w:rsid w:val="00EF016D"/>
    <w:rsid w:val="00EF024A"/>
    <w:rsid w:val="00EF0EF7"/>
    <w:rsid w:val="00EF11BE"/>
    <w:rsid w:val="00EF12BE"/>
    <w:rsid w:val="00EF17A1"/>
    <w:rsid w:val="00EF1D90"/>
    <w:rsid w:val="00EF1DC4"/>
    <w:rsid w:val="00EF278F"/>
    <w:rsid w:val="00EF2816"/>
    <w:rsid w:val="00EF2C84"/>
    <w:rsid w:val="00EF2E5A"/>
    <w:rsid w:val="00EF2E85"/>
    <w:rsid w:val="00EF340A"/>
    <w:rsid w:val="00EF3F06"/>
    <w:rsid w:val="00EF4D58"/>
    <w:rsid w:val="00EF64CF"/>
    <w:rsid w:val="00EF66A9"/>
    <w:rsid w:val="00F00580"/>
    <w:rsid w:val="00F008E5"/>
    <w:rsid w:val="00F00A3E"/>
    <w:rsid w:val="00F00CDD"/>
    <w:rsid w:val="00F01A4B"/>
    <w:rsid w:val="00F02842"/>
    <w:rsid w:val="00F02BE6"/>
    <w:rsid w:val="00F02D8B"/>
    <w:rsid w:val="00F04CD2"/>
    <w:rsid w:val="00F04E2A"/>
    <w:rsid w:val="00F04F07"/>
    <w:rsid w:val="00F0518C"/>
    <w:rsid w:val="00F053DF"/>
    <w:rsid w:val="00F101F5"/>
    <w:rsid w:val="00F10BD8"/>
    <w:rsid w:val="00F1133F"/>
    <w:rsid w:val="00F11474"/>
    <w:rsid w:val="00F11ADD"/>
    <w:rsid w:val="00F131DD"/>
    <w:rsid w:val="00F134FE"/>
    <w:rsid w:val="00F14FCB"/>
    <w:rsid w:val="00F15074"/>
    <w:rsid w:val="00F15A49"/>
    <w:rsid w:val="00F16F38"/>
    <w:rsid w:val="00F175A2"/>
    <w:rsid w:val="00F1787E"/>
    <w:rsid w:val="00F179B4"/>
    <w:rsid w:val="00F17A92"/>
    <w:rsid w:val="00F17ABB"/>
    <w:rsid w:val="00F17E51"/>
    <w:rsid w:val="00F202EF"/>
    <w:rsid w:val="00F20755"/>
    <w:rsid w:val="00F21598"/>
    <w:rsid w:val="00F22A3E"/>
    <w:rsid w:val="00F23E4F"/>
    <w:rsid w:val="00F23F0B"/>
    <w:rsid w:val="00F240E6"/>
    <w:rsid w:val="00F24490"/>
    <w:rsid w:val="00F24B43"/>
    <w:rsid w:val="00F25E4C"/>
    <w:rsid w:val="00F261AC"/>
    <w:rsid w:val="00F26284"/>
    <w:rsid w:val="00F27FAF"/>
    <w:rsid w:val="00F30085"/>
    <w:rsid w:val="00F3033B"/>
    <w:rsid w:val="00F30705"/>
    <w:rsid w:val="00F307A2"/>
    <w:rsid w:val="00F30920"/>
    <w:rsid w:val="00F309B2"/>
    <w:rsid w:val="00F31D8D"/>
    <w:rsid w:val="00F32215"/>
    <w:rsid w:val="00F323D4"/>
    <w:rsid w:val="00F33BF2"/>
    <w:rsid w:val="00F33CED"/>
    <w:rsid w:val="00F33F3C"/>
    <w:rsid w:val="00F34370"/>
    <w:rsid w:val="00F34DF2"/>
    <w:rsid w:val="00F35BA3"/>
    <w:rsid w:val="00F35C49"/>
    <w:rsid w:val="00F35E9E"/>
    <w:rsid w:val="00F361DB"/>
    <w:rsid w:val="00F369C7"/>
    <w:rsid w:val="00F36CE5"/>
    <w:rsid w:val="00F370D5"/>
    <w:rsid w:val="00F3749B"/>
    <w:rsid w:val="00F377A0"/>
    <w:rsid w:val="00F37C7C"/>
    <w:rsid w:val="00F4032E"/>
    <w:rsid w:val="00F404F7"/>
    <w:rsid w:val="00F406EB"/>
    <w:rsid w:val="00F416BC"/>
    <w:rsid w:val="00F42547"/>
    <w:rsid w:val="00F42C28"/>
    <w:rsid w:val="00F42D13"/>
    <w:rsid w:val="00F430C3"/>
    <w:rsid w:val="00F431B6"/>
    <w:rsid w:val="00F43301"/>
    <w:rsid w:val="00F43BF1"/>
    <w:rsid w:val="00F44527"/>
    <w:rsid w:val="00F450C7"/>
    <w:rsid w:val="00F45FD2"/>
    <w:rsid w:val="00F46600"/>
    <w:rsid w:val="00F469D0"/>
    <w:rsid w:val="00F46E54"/>
    <w:rsid w:val="00F47E01"/>
    <w:rsid w:val="00F47F32"/>
    <w:rsid w:val="00F5118F"/>
    <w:rsid w:val="00F52B24"/>
    <w:rsid w:val="00F53722"/>
    <w:rsid w:val="00F53824"/>
    <w:rsid w:val="00F564F8"/>
    <w:rsid w:val="00F568C0"/>
    <w:rsid w:val="00F56BFC"/>
    <w:rsid w:val="00F56C04"/>
    <w:rsid w:val="00F56F18"/>
    <w:rsid w:val="00F57249"/>
    <w:rsid w:val="00F60089"/>
    <w:rsid w:val="00F6012B"/>
    <w:rsid w:val="00F60EF1"/>
    <w:rsid w:val="00F60FD2"/>
    <w:rsid w:val="00F61803"/>
    <w:rsid w:val="00F627A0"/>
    <w:rsid w:val="00F628E1"/>
    <w:rsid w:val="00F63B73"/>
    <w:rsid w:val="00F643B1"/>
    <w:rsid w:val="00F64FAB"/>
    <w:rsid w:val="00F652B5"/>
    <w:rsid w:val="00F66E68"/>
    <w:rsid w:val="00F67166"/>
    <w:rsid w:val="00F675C1"/>
    <w:rsid w:val="00F7054C"/>
    <w:rsid w:val="00F717BF"/>
    <w:rsid w:val="00F71DD3"/>
    <w:rsid w:val="00F72B83"/>
    <w:rsid w:val="00F72FEC"/>
    <w:rsid w:val="00F73EA5"/>
    <w:rsid w:val="00F73ECF"/>
    <w:rsid w:val="00F73F8A"/>
    <w:rsid w:val="00F742C7"/>
    <w:rsid w:val="00F745FA"/>
    <w:rsid w:val="00F75C2A"/>
    <w:rsid w:val="00F75DFA"/>
    <w:rsid w:val="00F75EB2"/>
    <w:rsid w:val="00F765E6"/>
    <w:rsid w:val="00F76B01"/>
    <w:rsid w:val="00F76C62"/>
    <w:rsid w:val="00F774F0"/>
    <w:rsid w:val="00F7755B"/>
    <w:rsid w:val="00F80044"/>
    <w:rsid w:val="00F8020D"/>
    <w:rsid w:val="00F8109F"/>
    <w:rsid w:val="00F810C6"/>
    <w:rsid w:val="00F81ADA"/>
    <w:rsid w:val="00F81DF0"/>
    <w:rsid w:val="00F823AB"/>
    <w:rsid w:val="00F8387C"/>
    <w:rsid w:val="00F84188"/>
    <w:rsid w:val="00F84DF9"/>
    <w:rsid w:val="00F84FED"/>
    <w:rsid w:val="00F8526A"/>
    <w:rsid w:val="00F866FA"/>
    <w:rsid w:val="00F86CF0"/>
    <w:rsid w:val="00F91375"/>
    <w:rsid w:val="00F916F1"/>
    <w:rsid w:val="00F92CC4"/>
    <w:rsid w:val="00F92D7C"/>
    <w:rsid w:val="00F93746"/>
    <w:rsid w:val="00F93C41"/>
    <w:rsid w:val="00F94149"/>
    <w:rsid w:val="00F955F2"/>
    <w:rsid w:val="00F95779"/>
    <w:rsid w:val="00F9634F"/>
    <w:rsid w:val="00F9658B"/>
    <w:rsid w:val="00F967D0"/>
    <w:rsid w:val="00F96E60"/>
    <w:rsid w:val="00F9741A"/>
    <w:rsid w:val="00F97847"/>
    <w:rsid w:val="00FA0893"/>
    <w:rsid w:val="00FA0AB7"/>
    <w:rsid w:val="00FA13A6"/>
    <w:rsid w:val="00FA1955"/>
    <w:rsid w:val="00FA2249"/>
    <w:rsid w:val="00FA22F7"/>
    <w:rsid w:val="00FA2320"/>
    <w:rsid w:val="00FA2E32"/>
    <w:rsid w:val="00FA3679"/>
    <w:rsid w:val="00FA4049"/>
    <w:rsid w:val="00FA417A"/>
    <w:rsid w:val="00FA4339"/>
    <w:rsid w:val="00FA47E1"/>
    <w:rsid w:val="00FA57FD"/>
    <w:rsid w:val="00FA5D3B"/>
    <w:rsid w:val="00FA6622"/>
    <w:rsid w:val="00FA6902"/>
    <w:rsid w:val="00FA6A7F"/>
    <w:rsid w:val="00FA6AD9"/>
    <w:rsid w:val="00FA6D24"/>
    <w:rsid w:val="00FA7FB8"/>
    <w:rsid w:val="00FB0463"/>
    <w:rsid w:val="00FB0923"/>
    <w:rsid w:val="00FB0E31"/>
    <w:rsid w:val="00FB15A6"/>
    <w:rsid w:val="00FB22DE"/>
    <w:rsid w:val="00FB3ACB"/>
    <w:rsid w:val="00FB3E20"/>
    <w:rsid w:val="00FB44DE"/>
    <w:rsid w:val="00FB4500"/>
    <w:rsid w:val="00FB4C3D"/>
    <w:rsid w:val="00FB52B7"/>
    <w:rsid w:val="00FB5E0D"/>
    <w:rsid w:val="00FB6700"/>
    <w:rsid w:val="00FB6E64"/>
    <w:rsid w:val="00FB7E30"/>
    <w:rsid w:val="00FB7EAF"/>
    <w:rsid w:val="00FC089F"/>
    <w:rsid w:val="00FC0C5E"/>
    <w:rsid w:val="00FC12B4"/>
    <w:rsid w:val="00FC1AF8"/>
    <w:rsid w:val="00FC2F29"/>
    <w:rsid w:val="00FC35C6"/>
    <w:rsid w:val="00FC3FF4"/>
    <w:rsid w:val="00FC42AE"/>
    <w:rsid w:val="00FC5887"/>
    <w:rsid w:val="00FC5A63"/>
    <w:rsid w:val="00FC65E5"/>
    <w:rsid w:val="00FC726B"/>
    <w:rsid w:val="00FC79DA"/>
    <w:rsid w:val="00FC7F44"/>
    <w:rsid w:val="00FC7F9E"/>
    <w:rsid w:val="00FD025F"/>
    <w:rsid w:val="00FD07D1"/>
    <w:rsid w:val="00FD09BA"/>
    <w:rsid w:val="00FD1609"/>
    <w:rsid w:val="00FD1AB1"/>
    <w:rsid w:val="00FD1C44"/>
    <w:rsid w:val="00FD202A"/>
    <w:rsid w:val="00FD2424"/>
    <w:rsid w:val="00FD265C"/>
    <w:rsid w:val="00FD310F"/>
    <w:rsid w:val="00FD3364"/>
    <w:rsid w:val="00FD3797"/>
    <w:rsid w:val="00FD64AD"/>
    <w:rsid w:val="00FD68D5"/>
    <w:rsid w:val="00FD735D"/>
    <w:rsid w:val="00FD7634"/>
    <w:rsid w:val="00FD7CA3"/>
    <w:rsid w:val="00FE0FED"/>
    <w:rsid w:val="00FE0FF5"/>
    <w:rsid w:val="00FE1351"/>
    <w:rsid w:val="00FE47C7"/>
    <w:rsid w:val="00FE4A1A"/>
    <w:rsid w:val="00FE4B5D"/>
    <w:rsid w:val="00FE4C31"/>
    <w:rsid w:val="00FE50E5"/>
    <w:rsid w:val="00FE5472"/>
    <w:rsid w:val="00FE598E"/>
    <w:rsid w:val="00FE6747"/>
    <w:rsid w:val="00FE78E7"/>
    <w:rsid w:val="00FF029C"/>
    <w:rsid w:val="00FF1BB6"/>
    <w:rsid w:val="00FF20B2"/>
    <w:rsid w:val="00FF212E"/>
    <w:rsid w:val="00FF42EB"/>
    <w:rsid w:val="00FF4C55"/>
    <w:rsid w:val="00FF5312"/>
    <w:rsid w:val="00FF536F"/>
    <w:rsid w:val="00FF66C9"/>
    <w:rsid w:val="00FF69C7"/>
    <w:rsid w:val="00FF6AD9"/>
    <w:rsid w:val="00FF7CC6"/>
    <w:rsid w:val="00FF7CDD"/>
    <w:rsid w:val="00FF7E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1609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D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D1609"/>
  </w:style>
  <w:style w:type="paragraph" w:styleId="Footer">
    <w:name w:val="footer"/>
    <w:basedOn w:val="Normal"/>
    <w:link w:val="FooterChar"/>
    <w:uiPriority w:val="99"/>
    <w:rsid w:val="00FD16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D1609"/>
  </w:style>
  <w:style w:type="table" w:styleId="TableGrid">
    <w:name w:val="Table Grid"/>
    <w:basedOn w:val="TableNormal"/>
    <w:uiPriority w:val="99"/>
    <w:rsid w:val="00FB44DE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533</Words>
  <Characters>3200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                                                                                       …………………………………</dc:title>
  <dc:subject/>
  <dc:creator>Łukasz Mielcarski</dc:creator>
  <cp:keywords/>
  <dc:description/>
  <cp:lastModifiedBy>MOZ ZIELONKA</cp:lastModifiedBy>
  <cp:revision>2</cp:revision>
  <dcterms:created xsi:type="dcterms:W3CDTF">2019-12-30T12:06:00Z</dcterms:created>
  <dcterms:modified xsi:type="dcterms:W3CDTF">2019-12-30T12:06:00Z</dcterms:modified>
</cp:coreProperties>
</file>